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51" w:rsidRPr="005F0257" w:rsidRDefault="00662551" w:rsidP="006C2118">
      <w:pPr>
        <w:spacing w:line="360" w:lineRule="auto"/>
        <w:jc w:val="center"/>
        <w:rPr>
          <w:b/>
          <w:bCs/>
          <w:sz w:val="32"/>
          <w:szCs w:val="32"/>
        </w:rPr>
      </w:pPr>
      <w:r w:rsidRPr="005F0257">
        <w:rPr>
          <w:b/>
          <w:bCs/>
          <w:sz w:val="32"/>
          <w:szCs w:val="32"/>
        </w:rPr>
        <w:t>Информационный отчет МБУК КДЦ «Аксельский» за 2015 год</w:t>
      </w:r>
      <w:r>
        <w:rPr>
          <w:b/>
          <w:bCs/>
          <w:sz w:val="32"/>
          <w:szCs w:val="32"/>
        </w:rPr>
        <w:t>.</w:t>
      </w:r>
      <w:bookmarkStart w:id="0" w:name="_GoBack"/>
      <w:bookmarkEnd w:id="0"/>
    </w:p>
    <w:p w:rsidR="00662551" w:rsidRPr="00AA1753" w:rsidRDefault="00662551" w:rsidP="00793BE1">
      <w:pPr>
        <w:spacing w:line="360" w:lineRule="auto"/>
        <w:ind w:firstLine="708"/>
        <w:jc w:val="both"/>
        <w:rPr>
          <w:sz w:val="28"/>
          <w:szCs w:val="28"/>
        </w:rPr>
      </w:pPr>
      <w:r w:rsidRPr="00AA1753">
        <w:rPr>
          <w:sz w:val="28"/>
          <w:szCs w:val="28"/>
        </w:rPr>
        <w:t xml:space="preserve">Акселяне очень бережно и трепетно чтят и сохраняют народные традиции. </w:t>
      </w:r>
    </w:p>
    <w:p w:rsidR="00662551" w:rsidRPr="00AA1753" w:rsidRDefault="00662551" w:rsidP="00793BE1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AA1753">
        <w:rPr>
          <w:sz w:val="28"/>
          <w:szCs w:val="28"/>
        </w:rPr>
        <w:t>Великий праздник Рождества Иисуса Христа в нашем селе начинается с раннего утра. Нарядная детвора ходят по дворам и Христа славят, возвещают о всемирной радости евангельским гимном «Родился Спаситель, Христос Господь в городе Давидовом». Хозяева  одаривают их за это монетами и сладостями. На следующий день  по традиции проводится Ро</w:t>
      </w:r>
      <w:r w:rsidRPr="00AA1753">
        <w:rPr>
          <w:noProof/>
          <w:sz w:val="28"/>
          <w:szCs w:val="28"/>
          <w:lang w:eastAsia="ru-RU"/>
        </w:rPr>
        <w:t>ждественский концерт.</w:t>
      </w:r>
    </w:p>
    <w:p w:rsidR="00662551" w:rsidRPr="00AA1753" w:rsidRDefault="00662551" w:rsidP="00DD44D1">
      <w:pPr>
        <w:rPr>
          <w:noProof/>
          <w:sz w:val="28"/>
          <w:szCs w:val="28"/>
          <w:lang w:eastAsia="ru-RU"/>
        </w:rPr>
      </w:pPr>
    </w:p>
    <w:p w:rsidR="00662551" w:rsidRPr="00AA1753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97078B"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" o:spid="_x0000_i1025" type="#_x0000_t75" style="width:200.25pt;height:141.75pt;visibility:visible">
            <v:imagedata r:id="rId5" o:title=""/>
          </v:shape>
        </w:pict>
      </w:r>
      <w:r>
        <w:rPr>
          <w:noProof/>
          <w:sz w:val="28"/>
          <w:szCs w:val="28"/>
          <w:lang w:eastAsia="ru-RU"/>
        </w:rPr>
        <w:t xml:space="preserve">  </w:t>
      </w:r>
      <w:r w:rsidRPr="0097078B">
        <w:rPr>
          <w:noProof/>
          <w:sz w:val="28"/>
          <w:szCs w:val="28"/>
          <w:lang w:eastAsia="ru-RU"/>
        </w:rPr>
        <w:pict>
          <v:shape id="Рисунок 12" o:spid="_x0000_i1026" type="#_x0000_t75" style="width:213pt;height:141.75pt;visibility:visible">
            <v:imagedata r:id="rId6" o:title=""/>
          </v:shape>
        </w:pict>
      </w:r>
    </w:p>
    <w:p w:rsidR="00662551" w:rsidRPr="00AA1753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793BE1">
      <w:pPr>
        <w:spacing w:line="360" w:lineRule="auto"/>
        <w:ind w:firstLine="708"/>
        <w:jc w:val="both"/>
        <w:rPr>
          <w:sz w:val="28"/>
          <w:szCs w:val="28"/>
        </w:rPr>
      </w:pPr>
      <w:r w:rsidRPr="00AA1753">
        <w:rPr>
          <w:sz w:val="28"/>
          <w:szCs w:val="28"/>
        </w:rPr>
        <w:t>По традиции, Акселяне очень ярко и весело встречают Старый Новый год</w:t>
      </w:r>
      <w:r>
        <w:rPr>
          <w:sz w:val="28"/>
          <w:szCs w:val="28"/>
        </w:rPr>
        <w:t>.</w:t>
      </w:r>
      <w:r w:rsidRPr="00AA1753">
        <w:rPr>
          <w:sz w:val="28"/>
          <w:szCs w:val="28"/>
        </w:rPr>
        <w:t xml:space="preserve"> Называется этот праздни</w:t>
      </w:r>
      <w:r>
        <w:rPr>
          <w:sz w:val="28"/>
          <w:szCs w:val="28"/>
        </w:rPr>
        <w:t xml:space="preserve">к «Казюлюшка-мазюлюшка». </w:t>
      </w:r>
    </w:p>
    <w:p w:rsidR="00662551" w:rsidRPr="00AA1753" w:rsidRDefault="00662551" w:rsidP="00793BE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Ряженые</w:t>
      </w:r>
      <w:r w:rsidRPr="00AA1753">
        <w:rPr>
          <w:sz w:val="28"/>
          <w:szCs w:val="28"/>
        </w:rPr>
        <w:t xml:space="preserve"> поздним вечером, подходят  к</w:t>
      </w:r>
      <w:r>
        <w:rPr>
          <w:sz w:val="28"/>
          <w:szCs w:val="28"/>
        </w:rPr>
        <w:t xml:space="preserve">  домам и  распевают  калядки</w:t>
      </w:r>
      <w:r w:rsidRPr="00AA1753">
        <w:rPr>
          <w:sz w:val="28"/>
          <w:szCs w:val="28"/>
        </w:rPr>
        <w:t>.  Хозяева бла</w:t>
      </w:r>
      <w:r>
        <w:rPr>
          <w:sz w:val="28"/>
          <w:szCs w:val="28"/>
        </w:rPr>
        <w:t>годарят их и одаривают  блинами</w:t>
      </w:r>
      <w:r w:rsidRPr="00AA1753">
        <w:rPr>
          <w:sz w:val="28"/>
          <w:szCs w:val="28"/>
        </w:rPr>
        <w:t>, пирогами, конфетами.     Валяние   в  сугробе  катание  на санях</w:t>
      </w:r>
      <w:r>
        <w:rPr>
          <w:sz w:val="28"/>
          <w:szCs w:val="28"/>
        </w:rPr>
        <w:t>,  на салазках  с горки</w:t>
      </w:r>
      <w:r w:rsidRPr="00AA1753">
        <w:rPr>
          <w:sz w:val="28"/>
          <w:szCs w:val="28"/>
        </w:rPr>
        <w:t>, шутк</w:t>
      </w:r>
      <w:r>
        <w:rPr>
          <w:sz w:val="28"/>
          <w:szCs w:val="28"/>
        </w:rPr>
        <w:t xml:space="preserve">и, </w:t>
      </w:r>
      <w:r w:rsidRPr="00AA1753">
        <w:rPr>
          <w:sz w:val="28"/>
          <w:szCs w:val="28"/>
        </w:rPr>
        <w:t>смех,  всё это создаёт атмосферу  незабываемого  народного  гулянья.</w:t>
      </w:r>
    </w:p>
    <w:p w:rsidR="00662551" w:rsidRPr="00AA1753" w:rsidRDefault="00662551" w:rsidP="00556AFC">
      <w:pPr>
        <w:rPr>
          <w:sz w:val="28"/>
          <w:szCs w:val="28"/>
        </w:rPr>
      </w:pPr>
    </w:p>
    <w:p w:rsidR="00662551" w:rsidRPr="00AA1753" w:rsidRDefault="00662551" w:rsidP="00556AFC">
      <w:pPr>
        <w:rPr>
          <w:sz w:val="28"/>
          <w:szCs w:val="28"/>
        </w:rPr>
      </w:pPr>
    </w:p>
    <w:p w:rsidR="00662551" w:rsidRDefault="00662551" w:rsidP="00DD44D1">
      <w:pPr>
        <w:rPr>
          <w:noProof/>
          <w:sz w:val="28"/>
          <w:szCs w:val="28"/>
          <w:lang w:eastAsia="ru-RU"/>
        </w:rPr>
      </w:pPr>
      <w:r w:rsidRPr="0097078B">
        <w:rPr>
          <w:noProof/>
          <w:sz w:val="28"/>
          <w:szCs w:val="28"/>
          <w:lang w:eastAsia="ru-RU"/>
        </w:rPr>
        <w:pict>
          <v:shape id="Рисунок 2" o:spid="_x0000_i1027" type="#_x0000_t75" style="width:214.5pt;height:2in;visibility:visible">
            <v:imagedata r:id="rId7" o:title=""/>
          </v:shape>
        </w:pict>
      </w:r>
      <w:r>
        <w:rPr>
          <w:noProof/>
          <w:sz w:val="28"/>
          <w:szCs w:val="28"/>
          <w:lang w:eastAsia="ru-RU"/>
        </w:rPr>
        <w:t xml:space="preserve">  </w:t>
      </w:r>
      <w:r w:rsidRPr="0097078B">
        <w:rPr>
          <w:noProof/>
          <w:sz w:val="28"/>
          <w:szCs w:val="28"/>
          <w:lang w:eastAsia="ru-RU"/>
        </w:rPr>
        <w:pict>
          <v:shape id="Рисунок 15" o:spid="_x0000_i1028" type="#_x0000_t75" style="width:214.5pt;height:142.5pt;visibility:visible">
            <v:imagedata r:id="rId8" o:title=""/>
          </v:shape>
        </w:pict>
      </w:r>
    </w:p>
    <w:p w:rsidR="00662551" w:rsidRPr="00AA1753" w:rsidRDefault="00662551" w:rsidP="00793BE1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AA1753">
        <w:rPr>
          <w:noProof/>
          <w:sz w:val="28"/>
          <w:szCs w:val="28"/>
          <w:lang w:eastAsia="ru-RU"/>
        </w:rPr>
        <w:t xml:space="preserve">Особенно торжественно отмечается у нас </w:t>
      </w:r>
      <w:r>
        <w:rPr>
          <w:noProof/>
          <w:sz w:val="28"/>
          <w:szCs w:val="28"/>
          <w:lang w:eastAsia="ru-RU"/>
        </w:rPr>
        <w:t>в селе то весеннее воскресение</w:t>
      </w:r>
      <w:r w:rsidRPr="00AA1753">
        <w:rPr>
          <w:noProof/>
          <w:sz w:val="28"/>
          <w:szCs w:val="28"/>
          <w:lang w:eastAsia="ru-RU"/>
        </w:rPr>
        <w:t>, которое так и называется «Светлое Христово воскресенье». Пасха. На Пасху все приветствуют друг друга дружеским поцелуем.Это называется  «похристосоваться», сказал «Христос воскресе!»,подарил яйцо и три поцелуя в щёчки. В ответ на «Христос воскресе!»принято отвечать: «Воистину воскресе!»Дети</w:t>
      </w:r>
      <w:r>
        <w:rPr>
          <w:noProof/>
          <w:sz w:val="28"/>
          <w:szCs w:val="28"/>
          <w:lang w:eastAsia="ru-RU"/>
        </w:rPr>
        <w:t xml:space="preserve"> с раннего утра бегают по домам</w:t>
      </w:r>
      <w:r w:rsidRPr="00AA1753">
        <w:rPr>
          <w:noProof/>
          <w:sz w:val="28"/>
          <w:szCs w:val="28"/>
          <w:lang w:eastAsia="ru-RU"/>
        </w:rPr>
        <w:t>, принося</w:t>
      </w:r>
      <w:r>
        <w:rPr>
          <w:noProof/>
          <w:sz w:val="28"/>
          <w:szCs w:val="28"/>
          <w:lang w:eastAsia="ru-RU"/>
        </w:rPr>
        <w:t xml:space="preserve"> радостную весть</w:t>
      </w:r>
      <w:r w:rsidRPr="00AA1753">
        <w:rPr>
          <w:noProof/>
          <w:sz w:val="28"/>
          <w:szCs w:val="28"/>
          <w:lang w:eastAsia="ru-RU"/>
        </w:rPr>
        <w:t>, получают  взамен  главный  подарок  этого праздника-пасхальное яйцо.На следующи</w:t>
      </w:r>
      <w:r>
        <w:rPr>
          <w:noProof/>
          <w:sz w:val="28"/>
          <w:szCs w:val="28"/>
          <w:lang w:eastAsia="ru-RU"/>
        </w:rPr>
        <w:t>й день дети из воскресной школы</w:t>
      </w:r>
      <w:r w:rsidRPr="00AA1753">
        <w:rPr>
          <w:noProof/>
          <w:sz w:val="28"/>
          <w:szCs w:val="28"/>
          <w:lang w:eastAsia="ru-RU"/>
        </w:rPr>
        <w:t>,совмесно сработниками  КДЦ,  радуют  наших односельчан «Пасхальным концертом».</w:t>
      </w:r>
    </w:p>
    <w:p w:rsidR="00662551" w:rsidRPr="00AA1753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7" o:spid="_x0000_i1029" type="#_x0000_t75" style="width:219.75pt;height:164.25pt;visibility:visible">
            <v:imagedata r:id="rId9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4" o:spid="_x0000_i1030" type="#_x0000_t75" style="width:219.75pt;height:164.25pt;visibility:visible">
            <v:imagedata r:id="rId10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AA1753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AA1753">
        <w:rPr>
          <w:noProof/>
          <w:sz w:val="28"/>
          <w:szCs w:val="28"/>
          <w:lang w:eastAsia="ru-RU"/>
        </w:rPr>
        <w:t>Трио девочек из воскресной школы.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sz w:val="32"/>
          <w:szCs w:val="32"/>
        </w:rPr>
      </w:pPr>
    </w:p>
    <w:p w:rsidR="00662551" w:rsidRDefault="00662551" w:rsidP="006C2118">
      <w:pPr>
        <w:jc w:val="center"/>
        <w:rPr>
          <w:sz w:val="32"/>
          <w:szCs w:val="32"/>
        </w:rPr>
      </w:pPr>
      <w:r w:rsidRPr="0097078B">
        <w:rPr>
          <w:noProof/>
          <w:sz w:val="32"/>
          <w:szCs w:val="32"/>
          <w:lang w:eastAsia="ru-RU"/>
        </w:rPr>
        <w:pict>
          <v:shape id="Рисунок 5" o:spid="_x0000_i1031" type="#_x0000_t75" style="width:231pt;height:173.25pt;visibility:visible">
            <v:imagedata r:id="rId11" o:title=""/>
          </v:shape>
        </w:pict>
      </w:r>
    </w:p>
    <w:p w:rsidR="00662551" w:rsidRDefault="00662551" w:rsidP="004277B9">
      <w:pPr>
        <w:rPr>
          <w:sz w:val="32"/>
          <w:szCs w:val="32"/>
        </w:rPr>
      </w:pPr>
    </w:p>
    <w:p w:rsidR="00662551" w:rsidRDefault="00662551" w:rsidP="004277B9">
      <w:pPr>
        <w:rPr>
          <w:sz w:val="32"/>
          <w:szCs w:val="32"/>
        </w:rPr>
      </w:pPr>
    </w:p>
    <w:p w:rsidR="00662551" w:rsidRDefault="00662551" w:rsidP="00DD44D1">
      <w:pPr>
        <w:rPr>
          <w:sz w:val="32"/>
          <w:szCs w:val="32"/>
        </w:rPr>
      </w:pPr>
    </w:p>
    <w:p w:rsidR="00662551" w:rsidRPr="00AA1753" w:rsidRDefault="00662551" w:rsidP="00793BE1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AA1753">
        <w:rPr>
          <w:noProof/>
          <w:sz w:val="28"/>
          <w:szCs w:val="28"/>
          <w:lang w:eastAsia="ru-RU"/>
        </w:rPr>
        <w:t>Еженедельно по субботам и воскресеньям в КДЦ «Аксел</w:t>
      </w:r>
      <w:r>
        <w:rPr>
          <w:noProof/>
          <w:sz w:val="28"/>
          <w:szCs w:val="28"/>
          <w:lang w:eastAsia="ru-RU"/>
        </w:rPr>
        <w:t>ьский   проводятся   дискотеки</w:t>
      </w:r>
      <w:r w:rsidRPr="00AA1753">
        <w:rPr>
          <w:noProof/>
          <w:sz w:val="28"/>
          <w:szCs w:val="28"/>
          <w:lang w:eastAsia="ru-RU"/>
        </w:rPr>
        <w:t>, конкурсно-развлекательные  мероприятия для  молодёжи . Активно наше население посещает конце</w:t>
      </w:r>
      <w:r>
        <w:rPr>
          <w:noProof/>
          <w:sz w:val="28"/>
          <w:szCs w:val="28"/>
          <w:lang w:eastAsia="ru-RU"/>
        </w:rPr>
        <w:t>р</w:t>
      </w:r>
      <w:r w:rsidRPr="00AA1753">
        <w:rPr>
          <w:noProof/>
          <w:sz w:val="28"/>
          <w:szCs w:val="28"/>
          <w:lang w:eastAsia="ru-RU"/>
        </w:rPr>
        <w:t>ты.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44" o:spid="_x0000_i1032" type="#_x0000_t75" style="width:261.75pt;height:174pt;visibility:visible">
            <v:imagedata r:id="rId12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43" o:spid="_x0000_i1033" type="#_x0000_t75" style="width:459.75pt;height:341.25pt;visibility:visible">
            <v:imagedata r:id="rId13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77" o:spid="_x0000_i1034" type="#_x0000_t75" style="width:454.5pt;height:302.25pt;visibility:visible">
            <v:imagedata r:id="rId14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spacing w:line="276" w:lineRule="auto"/>
        <w:jc w:val="center"/>
        <w:rPr>
          <w:noProof/>
          <w:sz w:val="28"/>
          <w:szCs w:val="28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18" o:spid="_x0000_i1035" type="#_x0000_t75" style="width:463.5pt;height:350.25pt;visibility:visible">
            <v:imagedata r:id="rId15" o:title=""/>
          </v:shape>
        </w:pict>
      </w:r>
      <w:r w:rsidRPr="00AA1753">
        <w:rPr>
          <w:noProof/>
          <w:sz w:val="28"/>
          <w:szCs w:val="28"/>
          <w:lang w:eastAsia="ru-RU"/>
        </w:rPr>
        <w:t>В подарок  всем ма</w:t>
      </w:r>
      <w:r>
        <w:rPr>
          <w:noProof/>
          <w:sz w:val="28"/>
          <w:szCs w:val="28"/>
          <w:lang w:eastAsia="ru-RU"/>
        </w:rPr>
        <w:t xml:space="preserve">мам звучит песня в исполнении </w:t>
      </w:r>
    </w:p>
    <w:p w:rsidR="00662551" w:rsidRPr="00AA1753" w:rsidRDefault="00662551" w:rsidP="006C2118">
      <w:pPr>
        <w:spacing w:line="276" w:lineRule="auto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Го</w:t>
      </w:r>
      <w:r w:rsidRPr="00AA1753">
        <w:rPr>
          <w:noProof/>
          <w:sz w:val="28"/>
          <w:szCs w:val="28"/>
          <w:lang w:eastAsia="ru-RU"/>
        </w:rPr>
        <w:t>яевой Яны и Акбулатова Рафаэля.</w:t>
      </w:r>
    </w:p>
    <w:p w:rsidR="00662551" w:rsidRPr="00AA1753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19" o:spid="_x0000_i1036" type="#_x0000_t75" style="width:417.75pt;height:312.75pt;rotation:180;flip:y;visibility:visible">
            <v:imagedata r:id="rId16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0" o:spid="_x0000_i1037" type="#_x0000_t75" style="width:414pt;height:309.75pt;visibility:visible">
            <v:imagedata r:id="rId17" o:title=""/>
          </v:shape>
        </w:pict>
      </w:r>
      <w:r w:rsidRPr="0097078B">
        <w:rPr>
          <w:noProof/>
          <w:sz w:val="32"/>
          <w:szCs w:val="32"/>
          <w:lang w:eastAsia="ru-RU"/>
        </w:rPr>
        <w:pict>
          <v:shape id="Рисунок 8" o:spid="_x0000_i1038" type="#_x0000_t75" style="width:430.5pt;height:321.75pt;rotation:180;flip:y;visibility:visible">
            <v:imagedata r:id="rId18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81" o:spid="_x0000_i1039" type="#_x0000_t75" style="width:463.5pt;height:350.25pt;visibility:visible">
            <v:imagedata r:id="rId19" o:title=""/>
          </v:shape>
        </w:pict>
      </w:r>
    </w:p>
    <w:p w:rsidR="00662551" w:rsidRDefault="00662551" w:rsidP="00793BE1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</w:p>
    <w:p w:rsidR="00662551" w:rsidRPr="00AA1753" w:rsidRDefault="00662551" w:rsidP="00793BE1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AA1753">
        <w:rPr>
          <w:noProof/>
          <w:sz w:val="28"/>
          <w:szCs w:val="28"/>
          <w:lang w:eastAsia="ru-RU"/>
        </w:rPr>
        <w:t xml:space="preserve">День семьи, любви, верности в Аксельском поселении отметили  всем селом.Праздник  получился  незабываемым!   </w:t>
      </w:r>
    </w:p>
    <w:p w:rsidR="00662551" w:rsidRDefault="00662551" w:rsidP="00793BE1">
      <w:pPr>
        <w:spacing w:line="360" w:lineRule="auto"/>
        <w:ind w:firstLine="708"/>
        <w:jc w:val="both"/>
        <w:rPr>
          <w:noProof/>
          <w:sz w:val="32"/>
          <w:szCs w:val="32"/>
          <w:lang w:eastAsia="ru-RU"/>
        </w:rPr>
      </w:pPr>
      <w:r w:rsidRPr="00AA1753">
        <w:rPr>
          <w:noProof/>
          <w:sz w:val="28"/>
          <w:szCs w:val="28"/>
          <w:lang w:eastAsia="ru-RU"/>
        </w:rPr>
        <w:t>Семья-главное богатство в жизни,когда супругов объединяет самое прекрасное чувство на земле.Была проведена церемония честв</w:t>
      </w:r>
      <w:r>
        <w:rPr>
          <w:noProof/>
          <w:sz w:val="28"/>
          <w:szCs w:val="28"/>
          <w:lang w:eastAsia="ru-RU"/>
        </w:rPr>
        <w:t>ования супружеских пар-юбиляров</w:t>
      </w:r>
      <w:r w:rsidRPr="00AA1753">
        <w:rPr>
          <w:noProof/>
          <w:sz w:val="28"/>
          <w:szCs w:val="28"/>
          <w:lang w:eastAsia="ru-RU"/>
        </w:rPr>
        <w:t>.</w:t>
      </w:r>
      <w:r>
        <w:rPr>
          <w:noProof/>
          <w:sz w:val="28"/>
          <w:szCs w:val="28"/>
          <w:lang w:eastAsia="ru-RU"/>
        </w:rPr>
        <w:t xml:space="preserve"> Собравшимся </w:t>
      </w:r>
      <w:r w:rsidRPr="00AA1753">
        <w:rPr>
          <w:noProof/>
          <w:sz w:val="28"/>
          <w:szCs w:val="28"/>
          <w:lang w:eastAsia="ru-RU"/>
        </w:rPr>
        <w:t>интересно было послушать  поучительны</w:t>
      </w:r>
      <w:r>
        <w:rPr>
          <w:noProof/>
          <w:sz w:val="28"/>
          <w:szCs w:val="28"/>
          <w:lang w:eastAsia="ru-RU"/>
        </w:rPr>
        <w:t xml:space="preserve">е истории счастливых </w:t>
      </w:r>
      <w:r w:rsidRPr="00AA1753">
        <w:rPr>
          <w:noProof/>
          <w:sz w:val="28"/>
          <w:szCs w:val="28"/>
          <w:lang w:eastAsia="ru-RU"/>
        </w:rPr>
        <w:t>семей.Так же были приглашены молодожоны,многодетные семьи, семейные пары с новорожденными.Какой замечательный праздник был устроен работниками КДЦ, которые старались развлечь и обогреть души вниманием и заботой.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3" o:spid="_x0000_i1040" type="#_x0000_t75" style="width:467.25pt;height:309pt;visibility:visible">
            <v:imagedata r:id="rId20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AA1753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AA1753">
        <w:rPr>
          <w:noProof/>
          <w:sz w:val="28"/>
          <w:szCs w:val="28"/>
          <w:lang w:eastAsia="ru-RU"/>
        </w:rPr>
        <w:t>Финальная сцена звучит  «Гимн семье»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6" o:spid="_x0000_i1041" type="#_x0000_t75" style="width:467.25pt;height:309pt;visibility:visible">
            <v:imagedata r:id="rId21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9" o:spid="_x0000_i1042" type="#_x0000_t75" style="width:467.25pt;height:309pt;visibility:visible">
            <v:imagedata r:id="rId22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AA1753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AA1753">
        <w:rPr>
          <w:noProof/>
          <w:sz w:val="28"/>
          <w:szCs w:val="28"/>
          <w:lang w:eastAsia="ru-RU"/>
        </w:rPr>
        <w:t>Юмористические частушки-исполняют Гараева И</w:t>
      </w:r>
      <w:r>
        <w:rPr>
          <w:noProof/>
          <w:sz w:val="28"/>
          <w:szCs w:val="28"/>
          <w:lang w:eastAsia="ru-RU"/>
        </w:rPr>
        <w:t>рина и Шайкин Иван.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F723A0">
      <w:pPr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ab/>
      </w:r>
    </w:p>
    <w:p w:rsidR="00662551" w:rsidRDefault="00662551" w:rsidP="006C2118">
      <w:pPr>
        <w:spacing w:line="360" w:lineRule="auto"/>
        <w:ind w:firstLine="708"/>
        <w:jc w:val="both"/>
        <w:rPr>
          <w:noProof/>
          <w:sz w:val="32"/>
          <w:szCs w:val="32"/>
          <w:lang w:eastAsia="ru-RU"/>
        </w:rPr>
      </w:pPr>
      <w:r w:rsidRPr="00AA1753">
        <w:rPr>
          <w:noProof/>
          <w:sz w:val="28"/>
          <w:szCs w:val="28"/>
          <w:lang w:eastAsia="ru-RU"/>
        </w:rPr>
        <w:t>В Аксельском КДЦ в феврале месяце состоялось торжественное вручение юбилейных медалей «70лет Побед</w:t>
      </w:r>
      <w:r>
        <w:rPr>
          <w:noProof/>
          <w:sz w:val="28"/>
          <w:szCs w:val="28"/>
          <w:lang w:eastAsia="ru-RU"/>
        </w:rPr>
        <w:t xml:space="preserve">ы в Великой Отечественной войне </w:t>
      </w:r>
      <w:r w:rsidRPr="00AA1753">
        <w:rPr>
          <w:noProof/>
          <w:sz w:val="28"/>
          <w:szCs w:val="28"/>
          <w:lang w:eastAsia="ru-RU"/>
        </w:rPr>
        <w:t>1941-1945г.г».Собравшихся поздравили ветераны локальных конфликтов.Много нежных и тёплых слов прзвучало в их адрес.Участники войны. Труженики тыла,вдовы не скрывали переполня</w:t>
      </w:r>
      <w:r>
        <w:rPr>
          <w:noProof/>
          <w:sz w:val="28"/>
          <w:szCs w:val="28"/>
          <w:lang w:eastAsia="ru-RU"/>
        </w:rPr>
        <w:t>ющие их души радость и волнение</w:t>
      </w:r>
      <w:r w:rsidRPr="00AA1753">
        <w:rPr>
          <w:noProof/>
          <w:sz w:val="28"/>
          <w:szCs w:val="28"/>
          <w:lang w:eastAsia="ru-RU"/>
        </w:rPr>
        <w:t>.Затем виновников торжества пригласили за празднично накрытые столы.Музыкальным подарком для присутствующих стал концерт работников Аксельского КДЦ.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13" o:spid="_x0000_i1043" type="#_x0000_t75" style="width:467.25pt;height:262.5pt;visibility:visible">
            <v:imagedata r:id="rId23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1" o:spid="_x0000_i1044" type="#_x0000_t75" style="width:271.5pt;height:203.25pt;visibility:visible">
            <v:imagedata r:id="rId24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«Спасибо за то,что вы принесли нам Великую Победу!»</w:t>
      </w:r>
    </w:p>
    <w:p w:rsidR="00662551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</w:p>
    <w:p w:rsidR="00662551" w:rsidRDefault="00662551" w:rsidP="00F723A0">
      <w:pPr>
        <w:spacing w:line="360" w:lineRule="auto"/>
        <w:ind w:firstLine="708"/>
        <w:jc w:val="both"/>
        <w:rPr>
          <w:noProof/>
          <w:sz w:val="32"/>
          <w:szCs w:val="32"/>
          <w:lang w:eastAsia="ru-RU"/>
        </w:rPr>
      </w:pPr>
      <w:r>
        <w:rPr>
          <w:noProof/>
          <w:sz w:val="28"/>
          <w:szCs w:val="28"/>
          <w:lang w:eastAsia="ru-RU"/>
        </w:rPr>
        <w:t>8 Мая</w:t>
      </w:r>
      <w:r w:rsidRPr="00AA1753">
        <w:rPr>
          <w:noProof/>
          <w:sz w:val="28"/>
          <w:szCs w:val="28"/>
          <w:lang w:eastAsia="ru-RU"/>
        </w:rPr>
        <w:t xml:space="preserve"> накануне Праздника Победы, у отреставрированного обелиска павшим в Великой Отечественной войне в Акселе</w:t>
      </w:r>
      <w:r>
        <w:rPr>
          <w:noProof/>
          <w:sz w:val="28"/>
          <w:szCs w:val="28"/>
          <w:lang w:eastAsia="ru-RU"/>
        </w:rPr>
        <w:t xml:space="preserve"> единственном сельском поселении района-впервые был зажжён вечный огонь.На следующий день,9 мая,к обелиску погибшим воинам шли участники марша «Бессмертный полк». Более 80 портретов героев Великой Отечественной несли в руках их внуки и правнуки.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11" o:spid="_x0000_i1045" type="#_x0000_t75" style="width:467.25pt;height:261.75pt;rotation:90;visibility:visible">
            <v:imagedata r:id="rId25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E9566A">
        <w:rPr>
          <w:noProof/>
          <w:sz w:val="28"/>
          <w:szCs w:val="28"/>
          <w:lang w:eastAsia="ru-RU"/>
        </w:rPr>
        <w:t>Огонь памяти зажгли в селе Аксёл.</w:t>
      </w:r>
    </w:p>
    <w:p w:rsidR="00662551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DD44D1">
      <w:pPr>
        <w:rPr>
          <w:noProof/>
          <w:sz w:val="28"/>
          <w:szCs w:val="28"/>
          <w:lang w:eastAsia="ru-RU"/>
        </w:rPr>
      </w:pPr>
    </w:p>
    <w:p w:rsidR="00662551" w:rsidRPr="00E9566A" w:rsidRDefault="00662551" w:rsidP="006C2118">
      <w:pPr>
        <w:jc w:val="center"/>
        <w:rPr>
          <w:noProof/>
          <w:sz w:val="36"/>
          <w:szCs w:val="36"/>
          <w:lang w:eastAsia="ru-RU"/>
        </w:rPr>
      </w:pPr>
      <w:r>
        <w:rPr>
          <w:noProof/>
          <w:sz w:val="36"/>
          <w:szCs w:val="36"/>
          <w:lang w:eastAsia="ru-RU"/>
        </w:rPr>
        <w:t>«Помним и гордимся!»</w:t>
      </w:r>
    </w:p>
    <w:p w:rsidR="00662551" w:rsidRDefault="00662551" w:rsidP="00DD44D1">
      <w:pPr>
        <w:rPr>
          <w:noProof/>
          <w:sz w:val="28"/>
          <w:szCs w:val="28"/>
          <w:lang w:eastAsia="ru-RU"/>
        </w:rPr>
      </w:pPr>
    </w:p>
    <w:p w:rsidR="00662551" w:rsidRPr="00E9566A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40" o:spid="_x0000_i1046" type="#_x0000_t75" style="width:203.25pt;height:135pt;visibility:visible">
            <v:imagedata r:id="rId26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46" o:spid="_x0000_i1047" type="#_x0000_t75" style="width:180pt;height:135pt;visibility:visible">
            <v:imagedata r:id="rId27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41" o:spid="_x0000_i1048" type="#_x0000_t75" style="width:203.25pt;height:135pt;visibility:visible">
            <v:imagedata r:id="rId28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47" o:spid="_x0000_i1049" type="#_x0000_t75" style="width:183.75pt;height:138pt;visibility:visible">
            <v:imagedata r:id="rId29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52" o:spid="_x0000_i1050" type="#_x0000_t75" style="width:198.75pt;height:140.25pt;visibility:visible">
            <v:imagedata r:id="rId30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53" o:spid="_x0000_i1051" type="#_x0000_t75" style="width:179.25pt;height:141.75pt;visibility:visible">
            <v:imagedata r:id="rId31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55" o:spid="_x0000_i1052" type="#_x0000_t75" style="width:180pt;height:135pt;visibility:visible">
            <v:imagedata r:id="rId32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14" o:spid="_x0000_i1053" type="#_x0000_t75" style="width:180pt;height:135pt;visibility:visible">
            <v:imagedata r:id="rId33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56" o:spid="_x0000_i1054" type="#_x0000_t75" style="width:180pt;height:135pt;visibility:visible">
            <v:imagedata r:id="rId34" o:title=""/>
          </v:shape>
        </w:pict>
      </w:r>
      <w:r>
        <w:rPr>
          <w:noProof/>
          <w:sz w:val="32"/>
          <w:szCs w:val="32"/>
          <w:lang w:eastAsia="ru-RU"/>
        </w:rPr>
        <w:t xml:space="preserve">   </w:t>
      </w:r>
      <w:r w:rsidRPr="0097078B">
        <w:rPr>
          <w:noProof/>
          <w:sz w:val="32"/>
          <w:szCs w:val="32"/>
          <w:lang w:eastAsia="ru-RU"/>
        </w:rPr>
        <w:pict>
          <v:shape id="Рисунок 57" o:spid="_x0000_i1055" type="#_x0000_t75" style="width:180pt;height:135pt;visibility:visible">
            <v:imagedata r:id="rId35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59" o:spid="_x0000_i1056" type="#_x0000_t75" style="width:180pt;height:135pt;visibility:visible">
            <v:imagedata r:id="rId36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60" o:spid="_x0000_i1057" type="#_x0000_t75" style="width:203.25pt;height:135pt;visibility:visible">
            <v:imagedata r:id="rId37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61" o:spid="_x0000_i1058" type="#_x0000_t75" style="width:180pt;height:135pt;visibility:visible">
            <v:imagedata r:id="rId38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62" o:spid="_x0000_i1059" type="#_x0000_t75" style="width:203.25pt;height:135pt;visibility:visible">
            <v:imagedata r:id="rId39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6C2118">
      <w:pPr>
        <w:jc w:val="center"/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65" o:spid="_x0000_i1060" type="#_x0000_t75" style="width:180pt;height:135pt;visibility:visible">
            <v:imagedata r:id="rId40" o:title=""/>
          </v:shape>
        </w:pict>
      </w:r>
      <w:r>
        <w:rPr>
          <w:noProof/>
          <w:sz w:val="32"/>
          <w:szCs w:val="32"/>
          <w:lang w:eastAsia="ru-RU"/>
        </w:rPr>
        <w:t xml:space="preserve">  </w:t>
      </w:r>
      <w:r w:rsidRPr="0097078B">
        <w:rPr>
          <w:noProof/>
          <w:sz w:val="32"/>
          <w:szCs w:val="32"/>
          <w:lang w:eastAsia="ru-RU"/>
        </w:rPr>
        <w:pict>
          <v:shape id="Рисунок 67" o:spid="_x0000_i1061" type="#_x0000_t75" style="width:194.25pt;height:147pt;visibility:visible">
            <v:imagedata r:id="rId41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66" o:spid="_x0000_i1062" type="#_x0000_t75" style="width:463.5pt;height:350.25pt;visibility:visible">
            <v:imagedata r:id="rId42" o:title=""/>
          </v:shape>
        </w:pict>
      </w:r>
    </w:p>
    <w:p w:rsidR="00662551" w:rsidRDefault="00662551" w:rsidP="006C2118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Выста</w:t>
      </w:r>
      <w:r w:rsidRPr="0072086D">
        <w:rPr>
          <w:noProof/>
          <w:sz w:val="28"/>
          <w:szCs w:val="28"/>
          <w:lang w:eastAsia="ru-RU"/>
        </w:rPr>
        <w:t>вка детского рисунка «Помним гордимся</w:t>
      </w:r>
      <w:r>
        <w:rPr>
          <w:noProof/>
          <w:sz w:val="28"/>
          <w:szCs w:val="28"/>
          <w:lang w:eastAsia="ru-RU"/>
        </w:rPr>
        <w:t>!</w:t>
      </w:r>
    </w:p>
    <w:p w:rsidR="00662551" w:rsidRPr="0072086D" w:rsidRDefault="00662551" w:rsidP="00DD44D1">
      <w:pPr>
        <w:rPr>
          <w:noProof/>
          <w:sz w:val="28"/>
          <w:szCs w:val="28"/>
          <w:lang w:eastAsia="ru-RU"/>
        </w:rPr>
      </w:pPr>
      <w:r w:rsidRPr="0097078B">
        <w:rPr>
          <w:noProof/>
          <w:sz w:val="28"/>
          <w:szCs w:val="28"/>
          <w:lang w:eastAsia="ru-RU"/>
        </w:rPr>
        <w:pict>
          <v:shape id="Рисунок 16" o:spid="_x0000_i1063" type="#_x0000_t75" style="width:435.75pt;height:326.25pt;visibility:visible">
            <v:imagedata r:id="rId43" o:title=""/>
          </v:shape>
        </w:pict>
      </w:r>
    </w:p>
    <w:p w:rsidR="00662551" w:rsidRDefault="00662551" w:rsidP="006C2118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Сегодняшние мальчишки у могилы воина афганца Кучаева Ш.Р.</w:t>
      </w:r>
    </w:p>
    <w:p w:rsidR="00662551" w:rsidRPr="0072086D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В год литературы в КДЦ «Аксельский» проводился « Вечер русского романса», исполнялись романсы на стихи русских поэтов. Поэтический вечер «Осень,осень пора золотая».</w:t>
      </w:r>
    </w:p>
    <w:p w:rsidR="00662551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К</w:t>
      </w:r>
      <w:r w:rsidRPr="0072086D">
        <w:rPr>
          <w:noProof/>
          <w:sz w:val="28"/>
          <w:szCs w:val="28"/>
          <w:lang w:eastAsia="ru-RU"/>
        </w:rPr>
        <w:t>ДЦ «Аксельский» проводит большую работу с детьми и подростками.</w:t>
      </w:r>
      <w:r>
        <w:rPr>
          <w:noProof/>
          <w:sz w:val="28"/>
          <w:szCs w:val="28"/>
          <w:lang w:eastAsia="ru-RU"/>
        </w:rPr>
        <w:t xml:space="preserve"> В </w:t>
      </w:r>
      <w:r w:rsidRPr="0072086D">
        <w:rPr>
          <w:noProof/>
          <w:sz w:val="28"/>
          <w:szCs w:val="28"/>
          <w:lang w:eastAsia="ru-RU"/>
        </w:rPr>
        <w:t>этом году проводилась конкурсно-развлекательное мероприятие посвящённоеДню защиты детей.  «До свиданья лето,здравствуй школа». Ко дню Конституции Республики Мордовия в библиотеке КДЦ прошёл урок  «Государственные символы Республики Мордовия»для детей начальных классов.</w:t>
      </w:r>
    </w:p>
    <w:p w:rsidR="00662551" w:rsidRDefault="00662551" w:rsidP="00F723A0">
      <w:pPr>
        <w:spacing w:line="360" w:lineRule="auto"/>
        <w:ind w:firstLine="708"/>
        <w:jc w:val="both"/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2" o:spid="_x0000_i1064" type="#_x0000_t75" style="width:467.25pt;height:350.25pt;visibility:visible">
            <v:imagedata r:id="rId44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72086D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Дети внимательно слушают библиотекаря Гараеву И.А.</w:t>
      </w:r>
    </w:p>
    <w:p w:rsidR="00662551" w:rsidRPr="0072086D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«Славим возраст золотой» под таким названием в селе прошёл праздник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- День Пожилых Людей.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Ежегодно,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в золотую осеннюю пору,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мы чествуем тех,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кто все свои силы и знания посвятил своему народу,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кто отдал здоровье и молодость молодому поколению.Эти люди всю жизнь отдали труду,воспитанию детей.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Все были рады этой встрече.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Прозвучало много тёплых слов  и поздравлений, спето м</w:t>
      </w:r>
      <w:r>
        <w:rPr>
          <w:noProof/>
          <w:sz w:val="28"/>
          <w:szCs w:val="28"/>
          <w:lang w:eastAsia="ru-RU"/>
        </w:rPr>
        <w:t>ного душевных, лирических песен</w:t>
      </w:r>
      <w:r w:rsidRPr="0072086D">
        <w:rPr>
          <w:noProof/>
          <w:sz w:val="28"/>
          <w:szCs w:val="28"/>
          <w:lang w:eastAsia="ru-RU"/>
        </w:rPr>
        <w:t>.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В свою очередь пожилые люди пели песни и частушки,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задорно отплясывали,забыв о своём возрасте.</w:t>
      </w:r>
      <w:r>
        <w:rPr>
          <w:noProof/>
          <w:sz w:val="28"/>
          <w:szCs w:val="28"/>
          <w:lang w:eastAsia="ru-RU"/>
        </w:rPr>
        <w:t xml:space="preserve"> </w:t>
      </w:r>
      <w:r w:rsidRPr="0072086D">
        <w:rPr>
          <w:noProof/>
          <w:sz w:val="28"/>
          <w:szCs w:val="28"/>
          <w:lang w:eastAsia="ru-RU"/>
        </w:rPr>
        <w:t>Им подарили самое главное-радость общения.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3" o:spid="_x0000_i1065" type="#_x0000_t75" style="width:467.25pt;height:262.5pt;visibility:visible">
            <v:imagedata r:id="rId45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5" o:spid="_x0000_i1066" type="#_x0000_t75" style="width:467.25pt;height:262.5pt;visibility:visible">
            <v:imagedata r:id="rId46" o:title=""/>
          </v:shape>
        </w:pict>
      </w:r>
    </w:p>
    <w:p w:rsidR="00662551" w:rsidRPr="008C3C13" w:rsidRDefault="00662551" w:rsidP="00DD44D1">
      <w:pPr>
        <w:rPr>
          <w:noProof/>
          <w:sz w:val="28"/>
          <w:szCs w:val="28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6" o:spid="_x0000_i1067" type="#_x0000_t75" style="width:467.25pt;height:262.5pt;visibility:visible">
            <v:imagedata r:id="rId47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7" o:spid="_x0000_i1068" type="#_x0000_t75" style="width:467.25pt;height:262.5pt;visibility:visible">
            <v:imagedata r:id="rId48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F723A0">
      <w:pPr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ab/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Много совмесных с городом  мероприятий прводилось в этом году.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в Районном празднике «Играй гармонь,звени частушка!»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в театрализованном представлении «Масленичный разгуляй».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Тематический вечер посвящённый открытию Года литературы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Районном фестивале самодеятельного народного творчества «Темниковская свирель 2015».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в районном театрализованном представлении «Город древний на Мокше-реке».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в районном празднике Русской национальной культуры «Спасские встречи» село Урей.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в Празднике села Лаврентьево.</w:t>
      </w:r>
    </w:p>
    <w:p w:rsidR="00662551" w:rsidRPr="0072086D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72086D">
        <w:rPr>
          <w:noProof/>
          <w:sz w:val="28"/>
          <w:szCs w:val="28"/>
          <w:lang w:eastAsia="ru-RU"/>
        </w:rPr>
        <w:t>Участие в торжественном чествовании и праздничном концерте,посвящённый дню работников сельского хозяйства.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8" o:spid="_x0000_i1069" type="#_x0000_t75" style="width:467.25pt;height:262.5pt;visibility:visible">
            <v:imagedata r:id="rId49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8527C0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8527C0">
        <w:rPr>
          <w:noProof/>
          <w:sz w:val="28"/>
          <w:szCs w:val="28"/>
          <w:lang w:eastAsia="ru-RU"/>
        </w:rPr>
        <w:t>г.Темников.На районном театрализованном представлении «Город древний на Мокше-реке».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29" o:spid="_x0000_i1070" type="#_x0000_t75" style="width:467.25pt;height:262.5pt;visibility:visible">
            <v:imagedata r:id="rId50" o:title=""/>
          </v:shape>
        </w:pict>
      </w:r>
    </w:p>
    <w:p w:rsidR="00662551" w:rsidRPr="008527C0" w:rsidRDefault="00662551" w:rsidP="006C2118">
      <w:pPr>
        <w:jc w:val="center"/>
        <w:rPr>
          <w:noProof/>
          <w:sz w:val="28"/>
          <w:szCs w:val="28"/>
          <w:lang w:eastAsia="ru-RU"/>
        </w:rPr>
      </w:pPr>
      <w:r w:rsidRPr="008527C0">
        <w:rPr>
          <w:noProof/>
          <w:sz w:val="28"/>
          <w:szCs w:val="28"/>
          <w:lang w:eastAsia="ru-RU"/>
        </w:rPr>
        <w:t xml:space="preserve">Участие в районном празднике Русской национальной культуры </w:t>
      </w:r>
      <w:r>
        <w:rPr>
          <w:noProof/>
          <w:sz w:val="32"/>
          <w:szCs w:val="32"/>
          <w:lang w:eastAsia="ru-RU"/>
        </w:rPr>
        <w:t>«</w:t>
      </w:r>
      <w:r>
        <w:rPr>
          <w:noProof/>
          <w:sz w:val="28"/>
          <w:szCs w:val="28"/>
          <w:lang w:eastAsia="ru-RU"/>
        </w:rPr>
        <w:t>Спасские встречи» село Урей.</w:t>
      </w:r>
    </w:p>
    <w:p w:rsidR="00662551" w:rsidRPr="0064624B" w:rsidRDefault="00662551" w:rsidP="0064624B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  <w:r w:rsidRPr="0097078B">
        <w:rPr>
          <w:noProof/>
          <w:sz w:val="32"/>
          <w:szCs w:val="32"/>
          <w:lang w:eastAsia="ru-RU"/>
        </w:rPr>
        <w:pict>
          <v:shape id="Рисунок 37" o:spid="_x0000_i1071" type="#_x0000_t75" style="width:444.75pt;height:255pt;visibility:visible">
            <v:imagedata r:id="rId51" o:title=""/>
          </v:shape>
        </w:pic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8527C0" w:rsidRDefault="00662551" w:rsidP="006C2118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Участие на Празднике села Лаврентьево.</w:t>
      </w: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Default="00662551" w:rsidP="00DD44D1">
      <w:pPr>
        <w:rPr>
          <w:noProof/>
          <w:sz w:val="32"/>
          <w:szCs w:val="32"/>
          <w:lang w:eastAsia="ru-RU"/>
        </w:rPr>
      </w:pPr>
    </w:p>
    <w:p w:rsidR="00662551" w:rsidRPr="008527C0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8527C0">
        <w:rPr>
          <w:noProof/>
          <w:sz w:val="28"/>
          <w:szCs w:val="28"/>
          <w:lang w:eastAsia="ru-RU"/>
        </w:rPr>
        <w:t>В этом году мастера декоративно-прикладного искусства принимали участие в межрегиональном фестивале патриотической песни «Голос воина» с выставкой.</w:t>
      </w:r>
    </w:p>
    <w:p w:rsidR="00662551" w:rsidRPr="008527C0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8527C0">
        <w:rPr>
          <w:noProof/>
          <w:sz w:val="28"/>
          <w:szCs w:val="28"/>
          <w:lang w:eastAsia="ru-RU"/>
        </w:rPr>
        <w:t>В 2015 году в КДЦ «Аксельский» было проведено 147 мероприятий,посетило их -12365 зрителей,учавствовало в них 617 человек.</w:t>
      </w:r>
    </w:p>
    <w:p w:rsidR="00662551" w:rsidRPr="008527C0" w:rsidRDefault="00662551" w:rsidP="00F723A0">
      <w:pPr>
        <w:spacing w:line="36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8527C0">
        <w:rPr>
          <w:noProof/>
          <w:sz w:val="28"/>
          <w:szCs w:val="28"/>
          <w:lang w:eastAsia="ru-RU"/>
        </w:rPr>
        <w:t>В середине ноября 2015года в здании КДЦ «Аксельский» был закончен капитальный ремонт крыши.</w:t>
      </w:r>
    </w:p>
    <w:p w:rsidR="00662551" w:rsidRPr="008527C0" w:rsidRDefault="00662551" w:rsidP="00DD44D1">
      <w:pPr>
        <w:rPr>
          <w:noProof/>
          <w:sz w:val="28"/>
          <w:szCs w:val="28"/>
          <w:lang w:eastAsia="ru-RU"/>
        </w:rPr>
      </w:pPr>
    </w:p>
    <w:sectPr w:rsidR="00662551" w:rsidRPr="008527C0" w:rsidSect="00985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042ED"/>
    <w:multiLevelType w:val="hybridMultilevel"/>
    <w:tmpl w:val="6208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EE9"/>
    <w:rsid w:val="00021E3E"/>
    <w:rsid w:val="000C2319"/>
    <w:rsid w:val="000E65E5"/>
    <w:rsid w:val="0019598A"/>
    <w:rsid w:val="00206BBE"/>
    <w:rsid w:val="0028085B"/>
    <w:rsid w:val="00297EE5"/>
    <w:rsid w:val="00324DAC"/>
    <w:rsid w:val="0032721F"/>
    <w:rsid w:val="00341DDB"/>
    <w:rsid w:val="0035235D"/>
    <w:rsid w:val="00354972"/>
    <w:rsid w:val="003A5083"/>
    <w:rsid w:val="003E3C80"/>
    <w:rsid w:val="003F0031"/>
    <w:rsid w:val="004277B9"/>
    <w:rsid w:val="004E41D1"/>
    <w:rsid w:val="00556AFC"/>
    <w:rsid w:val="005A66C1"/>
    <w:rsid w:val="005B2E81"/>
    <w:rsid w:val="005D220A"/>
    <w:rsid w:val="005E6ADA"/>
    <w:rsid w:val="005F0257"/>
    <w:rsid w:val="0064624B"/>
    <w:rsid w:val="00662551"/>
    <w:rsid w:val="00687BA8"/>
    <w:rsid w:val="006C2118"/>
    <w:rsid w:val="006D0060"/>
    <w:rsid w:val="006D3C99"/>
    <w:rsid w:val="006F0087"/>
    <w:rsid w:val="00706F04"/>
    <w:rsid w:val="0072086D"/>
    <w:rsid w:val="007268C2"/>
    <w:rsid w:val="00751F00"/>
    <w:rsid w:val="00761104"/>
    <w:rsid w:val="00793BE1"/>
    <w:rsid w:val="007A0BF4"/>
    <w:rsid w:val="007B4069"/>
    <w:rsid w:val="008125C6"/>
    <w:rsid w:val="008138A2"/>
    <w:rsid w:val="008401F9"/>
    <w:rsid w:val="008527C0"/>
    <w:rsid w:val="008C3C13"/>
    <w:rsid w:val="008E653D"/>
    <w:rsid w:val="00901136"/>
    <w:rsid w:val="009426D8"/>
    <w:rsid w:val="0097078B"/>
    <w:rsid w:val="00980232"/>
    <w:rsid w:val="009851CA"/>
    <w:rsid w:val="009C4D20"/>
    <w:rsid w:val="009D4C42"/>
    <w:rsid w:val="00A01216"/>
    <w:rsid w:val="00A23C8F"/>
    <w:rsid w:val="00A415F3"/>
    <w:rsid w:val="00A61BE1"/>
    <w:rsid w:val="00A75C35"/>
    <w:rsid w:val="00A9361B"/>
    <w:rsid w:val="00AA1753"/>
    <w:rsid w:val="00AB2EB2"/>
    <w:rsid w:val="00B556E3"/>
    <w:rsid w:val="00B87F7C"/>
    <w:rsid w:val="00BB66B3"/>
    <w:rsid w:val="00BC2642"/>
    <w:rsid w:val="00BD7198"/>
    <w:rsid w:val="00BF255F"/>
    <w:rsid w:val="00C025DB"/>
    <w:rsid w:val="00C05883"/>
    <w:rsid w:val="00D52A58"/>
    <w:rsid w:val="00D56EE9"/>
    <w:rsid w:val="00D81089"/>
    <w:rsid w:val="00D84BA6"/>
    <w:rsid w:val="00D95D9C"/>
    <w:rsid w:val="00DA4363"/>
    <w:rsid w:val="00DB55F2"/>
    <w:rsid w:val="00DD44D1"/>
    <w:rsid w:val="00E13514"/>
    <w:rsid w:val="00E1656C"/>
    <w:rsid w:val="00E53677"/>
    <w:rsid w:val="00E55075"/>
    <w:rsid w:val="00E62236"/>
    <w:rsid w:val="00E9566A"/>
    <w:rsid w:val="00F23B69"/>
    <w:rsid w:val="00F71249"/>
    <w:rsid w:val="00F723A0"/>
    <w:rsid w:val="00F747C1"/>
    <w:rsid w:val="00FE5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4D1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D44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44D1"/>
    <w:rPr>
      <w:rFonts w:ascii="Tahoma" w:eastAsia="Times New Roman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743</TotalTime>
  <Pages>19</Pages>
  <Words>893</Words>
  <Characters>5096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user</cp:lastModifiedBy>
  <cp:revision>28</cp:revision>
  <dcterms:created xsi:type="dcterms:W3CDTF">2015-11-14T17:37:00Z</dcterms:created>
  <dcterms:modified xsi:type="dcterms:W3CDTF">2016-02-11T08:24:00Z</dcterms:modified>
</cp:coreProperties>
</file>