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3AA" w:rsidRPr="00444AFF" w:rsidRDefault="00B423AA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B423AA" w:rsidRPr="00444AFF" w:rsidRDefault="00B423AA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44AFF">
        <w:rPr>
          <w:rFonts w:ascii="Times New Roman" w:hAnsi="Times New Roman"/>
          <w:sz w:val="28"/>
          <w:szCs w:val="28"/>
        </w:rPr>
        <w:t>СЕЛЬСКОГО ПОСЕЛЕНИЯ</w:t>
      </w:r>
    </w:p>
    <w:p w:rsidR="00B423AA" w:rsidRPr="00444AFF" w:rsidRDefault="00B423AA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423AA" w:rsidRPr="003422B0" w:rsidRDefault="00B423AA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РЕСПУБЛИКИ МОРДОВИЯ</w:t>
      </w:r>
    </w:p>
    <w:p w:rsidR="00B423AA" w:rsidRPr="00584D51" w:rsidRDefault="00B423AA" w:rsidP="003422B0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B423AA" w:rsidRPr="00584D51" w:rsidRDefault="00B423AA" w:rsidP="00350503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 w:rsidRPr="00584D51"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B423AA" w:rsidRPr="003422B0" w:rsidRDefault="00B423AA" w:rsidP="00F4565C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423AA" w:rsidRDefault="00B423AA" w:rsidP="00F4565C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Двадцать девятой </w:t>
      </w:r>
      <w:r w:rsidRPr="00444AFF">
        <w:rPr>
          <w:rFonts w:ascii="Times New Roman" w:hAnsi="Times New Roman"/>
          <w:sz w:val="28"/>
          <w:szCs w:val="28"/>
        </w:rPr>
        <w:t xml:space="preserve">сессии Совета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444AFF">
        <w:rPr>
          <w:rFonts w:ascii="Times New Roman" w:hAnsi="Times New Roman"/>
          <w:sz w:val="28"/>
          <w:szCs w:val="28"/>
        </w:rPr>
        <w:t xml:space="preserve"> сельского </w:t>
      </w:r>
    </w:p>
    <w:p w:rsidR="00B423AA" w:rsidRPr="00444AFF" w:rsidRDefault="00B423AA" w:rsidP="00F4565C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44AFF">
        <w:rPr>
          <w:rFonts w:ascii="Times New Roman" w:hAnsi="Times New Roman"/>
          <w:sz w:val="28"/>
          <w:szCs w:val="28"/>
        </w:rPr>
        <w:t>поселения Темниковского муниципального района пятого созыва</w:t>
      </w:r>
    </w:p>
    <w:p w:rsidR="00B423AA" w:rsidRPr="00444AFF" w:rsidRDefault="00B423AA" w:rsidP="003422B0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B423AA" w:rsidRDefault="00B423AA" w:rsidP="001F3E91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423AA" w:rsidRDefault="00B423AA" w:rsidP="001F3E91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423AA" w:rsidRPr="00270767" w:rsidRDefault="00B423AA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B423AA" w:rsidRDefault="00B423AA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423AA" w:rsidRPr="00270767" w:rsidRDefault="00B423AA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423AA" w:rsidRDefault="00B423AA" w:rsidP="003422B0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5</w:t>
      </w:r>
      <w:r w:rsidRPr="00444AF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мая  </w:t>
      </w:r>
      <w:smartTag w:uri="urn:schemas-microsoft-com:office:smarttags" w:element="metricconverter">
        <w:smartTagPr>
          <w:attr w:name="ProductID" w:val="2016 г"/>
        </w:smartTagPr>
        <w:r w:rsidRPr="00444AFF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6</w:t>
        </w:r>
        <w:r w:rsidRPr="00444AFF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444AF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№ 151</w:t>
      </w:r>
    </w:p>
    <w:p w:rsidR="00B423AA" w:rsidRDefault="00B423AA" w:rsidP="001F3E9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23AA" w:rsidRDefault="00B423AA" w:rsidP="001F3E9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23AA" w:rsidRPr="00F85E12" w:rsidRDefault="00B423AA" w:rsidP="00B96E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отчета об исполнении бюджета Русско-Тювеевского сельского поселения Темниковского муниципального района за 2015 год</w:t>
      </w:r>
      <w:r w:rsidRPr="00F85E12">
        <w:rPr>
          <w:rFonts w:ascii="Times New Roman" w:hAnsi="Times New Roman"/>
          <w:sz w:val="28"/>
          <w:szCs w:val="28"/>
        </w:rPr>
        <w:t>.</w:t>
      </w:r>
    </w:p>
    <w:p w:rsidR="00B423AA" w:rsidRPr="00D47700" w:rsidRDefault="00B423AA" w:rsidP="00F4565C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B423AA" w:rsidRPr="001F3E91" w:rsidRDefault="00B423AA" w:rsidP="003422B0">
      <w:pPr>
        <w:pStyle w:val="NoSpacing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B423AA" w:rsidRDefault="00B423AA" w:rsidP="001F3E91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423AA" w:rsidRPr="001F3E91" w:rsidRDefault="00B423AA" w:rsidP="001F3E91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423AA" w:rsidRPr="001F3E91" w:rsidRDefault="00B423AA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Отчет об исполнении бюджета по администрации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 муниципального района Республики Мордовия за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F3E91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год, принять.(см.приложение)</w:t>
      </w:r>
    </w:p>
    <w:p w:rsidR="00B423AA" w:rsidRPr="009968B7" w:rsidRDefault="00B423AA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423AA" w:rsidRPr="00270767" w:rsidRDefault="00B423AA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23AA" w:rsidRPr="00270767" w:rsidRDefault="00B423AA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23AA" w:rsidRDefault="00B423AA" w:rsidP="00350503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B423AA" w:rsidRDefault="00B423AA" w:rsidP="00350503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</w:t>
      </w:r>
      <w:r w:rsidRPr="00787DD5">
        <w:rPr>
          <w:rFonts w:ascii="Times New Roman" w:hAnsi="Times New Roman"/>
          <w:sz w:val="28"/>
          <w:szCs w:val="28"/>
        </w:rPr>
        <w:t xml:space="preserve">сельского поселения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787D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</w:t>
      </w:r>
      <w:r w:rsidRPr="00571DAB">
        <w:rPr>
          <w:rFonts w:ascii="Times New Roman" w:hAnsi="Times New Roman"/>
          <w:sz w:val="28"/>
          <w:szCs w:val="28"/>
        </w:rPr>
        <w:t xml:space="preserve">.В. </w:t>
      </w:r>
      <w:r>
        <w:rPr>
          <w:rFonts w:ascii="Times New Roman" w:hAnsi="Times New Roman"/>
          <w:sz w:val="28"/>
          <w:szCs w:val="28"/>
        </w:rPr>
        <w:t>Колпаков</w:t>
      </w:r>
    </w:p>
    <w:p w:rsidR="00B423AA" w:rsidRDefault="00B423AA" w:rsidP="003422B0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sectPr w:rsidR="00B423AA" w:rsidSect="00C308D7">
      <w:headerReference w:type="default" r:id="rId6"/>
      <w:headerReference w:type="firs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3AA" w:rsidRDefault="00B423AA" w:rsidP="001922FE">
      <w:pPr>
        <w:spacing w:after="0" w:line="240" w:lineRule="auto"/>
      </w:pPr>
      <w:r>
        <w:separator/>
      </w:r>
    </w:p>
  </w:endnote>
  <w:endnote w:type="continuationSeparator" w:id="0">
    <w:p w:rsidR="00B423AA" w:rsidRDefault="00B423AA" w:rsidP="0019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3AA" w:rsidRDefault="00B423AA" w:rsidP="001922FE">
      <w:pPr>
        <w:spacing w:after="0" w:line="240" w:lineRule="auto"/>
      </w:pPr>
      <w:r>
        <w:separator/>
      </w:r>
    </w:p>
  </w:footnote>
  <w:footnote w:type="continuationSeparator" w:id="0">
    <w:p w:rsidR="00B423AA" w:rsidRDefault="00B423AA" w:rsidP="0019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3AA" w:rsidRDefault="00B423AA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B423AA" w:rsidRDefault="00B423A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3AA" w:rsidRDefault="00B423AA">
    <w:pPr>
      <w:pStyle w:val="Header"/>
      <w:jc w:val="center"/>
    </w:pPr>
  </w:p>
  <w:p w:rsidR="00B423AA" w:rsidRDefault="00B423A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2B0"/>
    <w:rsid w:val="000A02C4"/>
    <w:rsid w:val="000D7A3D"/>
    <w:rsid w:val="00183CAA"/>
    <w:rsid w:val="001922FE"/>
    <w:rsid w:val="001F3E91"/>
    <w:rsid w:val="00210258"/>
    <w:rsid w:val="002578EE"/>
    <w:rsid w:val="00270767"/>
    <w:rsid w:val="0033300B"/>
    <w:rsid w:val="00337BCE"/>
    <w:rsid w:val="003422B0"/>
    <w:rsid w:val="00350503"/>
    <w:rsid w:val="0036483A"/>
    <w:rsid w:val="003C0215"/>
    <w:rsid w:val="00444AFF"/>
    <w:rsid w:val="00571DAB"/>
    <w:rsid w:val="00584D51"/>
    <w:rsid w:val="0060611D"/>
    <w:rsid w:val="0066497F"/>
    <w:rsid w:val="006C7317"/>
    <w:rsid w:val="00787DD5"/>
    <w:rsid w:val="00810A7B"/>
    <w:rsid w:val="00811179"/>
    <w:rsid w:val="0094790B"/>
    <w:rsid w:val="0099501D"/>
    <w:rsid w:val="009968B7"/>
    <w:rsid w:val="009E3ECE"/>
    <w:rsid w:val="00A13B41"/>
    <w:rsid w:val="00A52957"/>
    <w:rsid w:val="00AD2DF0"/>
    <w:rsid w:val="00B05B87"/>
    <w:rsid w:val="00B423AA"/>
    <w:rsid w:val="00B96E0C"/>
    <w:rsid w:val="00C308D7"/>
    <w:rsid w:val="00CB07E9"/>
    <w:rsid w:val="00D35DD6"/>
    <w:rsid w:val="00D47700"/>
    <w:rsid w:val="00E36C35"/>
    <w:rsid w:val="00EE3686"/>
    <w:rsid w:val="00F4565C"/>
    <w:rsid w:val="00F55CDA"/>
    <w:rsid w:val="00F8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2B0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3422B0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3422B0"/>
    <w:rPr>
      <w:rFonts w:eastAsia="Times New Roman" w:cs="Times New Roman"/>
      <w:sz w:val="22"/>
      <w:szCs w:val="22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342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422B0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42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2B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1</Pages>
  <Words>140</Words>
  <Characters>803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13</cp:revision>
  <cp:lastPrinted>2015-03-10T08:35:00Z</cp:lastPrinted>
  <dcterms:created xsi:type="dcterms:W3CDTF">2015-03-08T19:18:00Z</dcterms:created>
  <dcterms:modified xsi:type="dcterms:W3CDTF">2016-05-31T12:48:00Z</dcterms:modified>
</cp:coreProperties>
</file>