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3C6306" w:rsidRDefault="003C6306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3C6306" w:rsidRDefault="003C6306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седьмой  сессии Совета депутатов Русско-Тювеевского       сельского   поселения Темниковского муниципального района пятого созыва</w:t>
      </w:r>
    </w:p>
    <w:p w:rsidR="003C6306" w:rsidRDefault="003C6306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3C6306" w:rsidRDefault="003C6306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3C6306" w:rsidRDefault="003C6306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C6306" w:rsidRDefault="003C6306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декабря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№ 141</w:t>
      </w:r>
    </w:p>
    <w:p w:rsidR="003C6306" w:rsidRDefault="003C6306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6306" w:rsidRDefault="003C6306" w:rsidP="0033549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93D7F">
        <w:rPr>
          <w:rFonts w:ascii="Times New Roman" w:hAnsi="Times New Roman" w:cs="Times New Roman"/>
          <w:b w:val="0"/>
          <w:sz w:val="28"/>
          <w:szCs w:val="28"/>
        </w:rPr>
        <w:t>О привлечении к дисциплинарной ответственности главы Русско-Тювеевского сельского поселении я Темниковского муниципального района Республики Мордовия Колпакова С.В.  допустившего нарушения законодательства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3D7F">
        <w:rPr>
          <w:rFonts w:ascii="Times New Roman" w:hAnsi="Times New Roman" w:cs="Times New Roman"/>
          <w:b w:val="0"/>
          <w:sz w:val="28"/>
          <w:szCs w:val="28"/>
        </w:rPr>
        <w:t xml:space="preserve">(Представление  Прокуратуры района «Об устранении нарушений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законодательства  о противодействии коррупции»)</w:t>
      </w:r>
    </w:p>
    <w:p w:rsidR="003C6306" w:rsidRDefault="003C6306" w:rsidP="0033549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C6306" w:rsidRPr="00193D7F" w:rsidRDefault="003C6306" w:rsidP="0033549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C6306" w:rsidRDefault="003C6306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6306" w:rsidRPr="00C34825" w:rsidRDefault="003C6306" w:rsidP="0033549E">
      <w:pPr>
        <w:shd w:val="clear" w:color="auto" w:fill="FFFFFF"/>
        <w:tabs>
          <w:tab w:val="left" w:pos="5369"/>
        </w:tabs>
        <w:spacing w:before="14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 xml:space="preserve">         Рассмотрев представление пр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окуратуры Темниковского района </w:t>
      </w: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86-4-2015/1739 </w:t>
      </w: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24</w:t>
      </w: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11</w:t>
      </w: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>.201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 xml:space="preserve">5 года </w:t>
      </w: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>О привлечении к дисциплинарной ответственности Главы Русско-Тювеевского сельского поселения Совет депутатов РЕШИЛ:</w:t>
      </w:r>
    </w:p>
    <w:p w:rsidR="003C6306" w:rsidRPr="00C34825" w:rsidRDefault="003C6306" w:rsidP="0033549E">
      <w:pPr>
        <w:shd w:val="clear" w:color="auto" w:fill="FFFFFF"/>
        <w:tabs>
          <w:tab w:val="left" w:pos="5369"/>
        </w:tabs>
        <w:spacing w:before="14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</w:p>
    <w:p w:rsidR="003C6306" w:rsidRPr="00C34825" w:rsidRDefault="003C6306" w:rsidP="0033549E">
      <w:pPr>
        <w:shd w:val="clear" w:color="auto" w:fill="FFFFFF"/>
        <w:tabs>
          <w:tab w:val="left" w:pos="5369"/>
        </w:tabs>
        <w:spacing w:before="14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C34825">
        <w:rPr>
          <w:rFonts w:ascii="Times New Roman" w:hAnsi="Times New Roman"/>
          <w:color w:val="000000"/>
          <w:spacing w:val="5"/>
          <w:sz w:val="28"/>
          <w:szCs w:val="28"/>
        </w:rPr>
        <w:t xml:space="preserve">1.За ненадлежащее исполнение  служебных обязанностей Главе Русско-Тювеевского сельского поселения объявить замечание.  </w:t>
      </w:r>
    </w:p>
    <w:p w:rsidR="003C6306" w:rsidRDefault="003C6306" w:rsidP="008E4CDE">
      <w:pPr>
        <w:spacing w:after="0" w:line="240" w:lineRule="auto"/>
        <w:rPr>
          <w:sz w:val="28"/>
          <w:szCs w:val="28"/>
        </w:rPr>
      </w:pPr>
    </w:p>
    <w:p w:rsidR="003C6306" w:rsidRDefault="003C6306" w:rsidP="008E4CDE">
      <w:pPr>
        <w:spacing w:after="0" w:line="240" w:lineRule="auto"/>
        <w:rPr>
          <w:sz w:val="28"/>
          <w:szCs w:val="28"/>
        </w:rPr>
      </w:pPr>
    </w:p>
    <w:p w:rsidR="003C6306" w:rsidRDefault="003C6306" w:rsidP="008E4CDE">
      <w:pPr>
        <w:spacing w:after="0" w:line="240" w:lineRule="auto"/>
        <w:rPr>
          <w:sz w:val="28"/>
          <w:szCs w:val="28"/>
        </w:rPr>
      </w:pPr>
    </w:p>
    <w:p w:rsidR="003C6306" w:rsidRDefault="003C6306" w:rsidP="008E4CDE">
      <w:pPr>
        <w:spacing w:after="0" w:line="240" w:lineRule="auto"/>
        <w:rPr>
          <w:sz w:val="28"/>
          <w:szCs w:val="28"/>
        </w:rPr>
      </w:pPr>
    </w:p>
    <w:p w:rsidR="003C6306" w:rsidRDefault="003C6306" w:rsidP="008E4C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6306" w:rsidRDefault="003C6306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3C6306" w:rsidRDefault="003C6306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sectPr w:rsidR="003C6306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06" w:rsidRDefault="003C6306" w:rsidP="0075104A">
      <w:pPr>
        <w:spacing w:after="0" w:line="240" w:lineRule="auto"/>
      </w:pPr>
      <w:r>
        <w:separator/>
      </w:r>
    </w:p>
  </w:endnote>
  <w:endnote w:type="continuationSeparator" w:id="0">
    <w:p w:rsidR="003C6306" w:rsidRDefault="003C6306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06" w:rsidRDefault="003C6306" w:rsidP="0075104A">
      <w:pPr>
        <w:spacing w:after="0" w:line="240" w:lineRule="auto"/>
      </w:pPr>
      <w:r>
        <w:separator/>
      </w:r>
    </w:p>
  </w:footnote>
  <w:footnote w:type="continuationSeparator" w:id="0">
    <w:p w:rsidR="003C6306" w:rsidRDefault="003C6306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306" w:rsidRDefault="003C6306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C6306" w:rsidRDefault="003C630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80" w:hanging="360"/>
      </w:pPr>
      <w:rPr>
        <w:rFonts w:cs="Times New Roman"/>
        <w:b w:val="0"/>
      </w:r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BFC726B"/>
    <w:multiLevelType w:val="hybridMultilevel"/>
    <w:tmpl w:val="74B23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17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11"/>
    <w:lvlOverride w:ilvl="0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72E0B"/>
    <w:rsid w:val="000904AC"/>
    <w:rsid w:val="000D6BC0"/>
    <w:rsid w:val="000D7A3D"/>
    <w:rsid w:val="000E74CF"/>
    <w:rsid w:val="001039C6"/>
    <w:rsid w:val="0011101B"/>
    <w:rsid w:val="00145A0B"/>
    <w:rsid w:val="001843F2"/>
    <w:rsid w:val="00193D7F"/>
    <w:rsid w:val="001A2034"/>
    <w:rsid w:val="001C6093"/>
    <w:rsid w:val="001D2E02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E40CD"/>
    <w:rsid w:val="002F7974"/>
    <w:rsid w:val="00323C0F"/>
    <w:rsid w:val="0033549E"/>
    <w:rsid w:val="003422B0"/>
    <w:rsid w:val="00373603"/>
    <w:rsid w:val="0037470F"/>
    <w:rsid w:val="00376AA8"/>
    <w:rsid w:val="003C563F"/>
    <w:rsid w:val="003C6306"/>
    <w:rsid w:val="003D3697"/>
    <w:rsid w:val="003D444E"/>
    <w:rsid w:val="003F4F9F"/>
    <w:rsid w:val="00410992"/>
    <w:rsid w:val="00436889"/>
    <w:rsid w:val="00444AFF"/>
    <w:rsid w:val="004540E7"/>
    <w:rsid w:val="004766D7"/>
    <w:rsid w:val="004837A8"/>
    <w:rsid w:val="00483F12"/>
    <w:rsid w:val="004B672A"/>
    <w:rsid w:val="004B702B"/>
    <w:rsid w:val="004C7B13"/>
    <w:rsid w:val="004D36D2"/>
    <w:rsid w:val="00512A8B"/>
    <w:rsid w:val="0055385A"/>
    <w:rsid w:val="00584D51"/>
    <w:rsid w:val="005B4445"/>
    <w:rsid w:val="005D317E"/>
    <w:rsid w:val="005D32BA"/>
    <w:rsid w:val="005E7E32"/>
    <w:rsid w:val="005F2870"/>
    <w:rsid w:val="00612B27"/>
    <w:rsid w:val="00617A04"/>
    <w:rsid w:val="0063770F"/>
    <w:rsid w:val="00656DB3"/>
    <w:rsid w:val="006C137D"/>
    <w:rsid w:val="006C4B79"/>
    <w:rsid w:val="006C66BC"/>
    <w:rsid w:val="006D29F4"/>
    <w:rsid w:val="006D5DA1"/>
    <w:rsid w:val="0073119B"/>
    <w:rsid w:val="0075104A"/>
    <w:rsid w:val="0082588F"/>
    <w:rsid w:val="008563C1"/>
    <w:rsid w:val="008D22CF"/>
    <w:rsid w:val="008D33B7"/>
    <w:rsid w:val="008D67D0"/>
    <w:rsid w:val="008E4CDE"/>
    <w:rsid w:val="008F22F7"/>
    <w:rsid w:val="00903FEF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E4A9B"/>
    <w:rsid w:val="009F01D3"/>
    <w:rsid w:val="00A16F3C"/>
    <w:rsid w:val="00A26E58"/>
    <w:rsid w:val="00A3578E"/>
    <w:rsid w:val="00A4024E"/>
    <w:rsid w:val="00A572F3"/>
    <w:rsid w:val="00A82199"/>
    <w:rsid w:val="00A86FE5"/>
    <w:rsid w:val="00A95FF2"/>
    <w:rsid w:val="00AB00CA"/>
    <w:rsid w:val="00AD2DF0"/>
    <w:rsid w:val="00AE2208"/>
    <w:rsid w:val="00B21144"/>
    <w:rsid w:val="00B30559"/>
    <w:rsid w:val="00B5733E"/>
    <w:rsid w:val="00B95D7E"/>
    <w:rsid w:val="00B976F2"/>
    <w:rsid w:val="00BA307D"/>
    <w:rsid w:val="00BA31E1"/>
    <w:rsid w:val="00BD58FC"/>
    <w:rsid w:val="00BE0BB6"/>
    <w:rsid w:val="00BF56EB"/>
    <w:rsid w:val="00C34825"/>
    <w:rsid w:val="00C67166"/>
    <w:rsid w:val="00C77556"/>
    <w:rsid w:val="00C83310"/>
    <w:rsid w:val="00C83771"/>
    <w:rsid w:val="00C862E3"/>
    <w:rsid w:val="00D24A8B"/>
    <w:rsid w:val="00D326DB"/>
    <w:rsid w:val="00D336EB"/>
    <w:rsid w:val="00D47700"/>
    <w:rsid w:val="00DC02E2"/>
    <w:rsid w:val="00DD007C"/>
    <w:rsid w:val="00DF459D"/>
    <w:rsid w:val="00E354F8"/>
    <w:rsid w:val="00E36C35"/>
    <w:rsid w:val="00E42CE0"/>
    <w:rsid w:val="00E55CED"/>
    <w:rsid w:val="00E64B18"/>
    <w:rsid w:val="00E934E8"/>
    <w:rsid w:val="00EA31FC"/>
    <w:rsid w:val="00EC0312"/>
    <w:rsid w:val="00EE0992"/>
    <w:rsid w:val="00EE2DF1"/>
    <w:rsid w:val="00EE3D57"/>
    <w:rsid w:val="00EF57C4"/>
    <w:rsid w:val="00F23F45"/>
    <w:rsid w:val="00F32007"/>
    <w:rsid w:val="00F3516A"/>
    <w:rsid w:val="00F649A9"/>
    <w:rsid w:val="00F705FF"/>
    <w:rsid w:val="00F72569"/>
    <w:rsid w:val="00F85E12"/>
    <w:rsid w:val="00F86FC5"/>
    <w:rsid w:val="00F87B53"/>
    <w:rsid w:val="00FD4F8E"/>
    <w:rsid w:val="00FF169E"/>
    <w:rsid w:val="00FF2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82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329</TotalTime>
  <Pages>1</Pages>
  <Words>176</Words>
  <Characters>1004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35</cp:revision>
  <cp:lastPrinted>2015-03-17T12:05:00Z</cp:lastPrinted>
  <dcterms:created xsi:type="dcterms:W3CDTF">2015-03-08T18:08:00Z</dcterms:created>
  <dcterms:modified xsi:type="dcterms:W3CDTF">2015-12-31T07:01:00Z</dcterms:modified>
</cp:coreProperties>
</file>