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D86953" w:rsidRDefault="00D86953" w:rsidP="005A1726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D86953" w:rsidRDefault="00D86953" w:rsidP="005A1726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седьмой   сессии Совета депутатов Русско-Тювеевского       сельского   поселения Темниковского муниципального района пятого созыва</w:t>
      </w: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D86953" w:rsidRDefault="00D86953" w:rsidP="005A1726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86953" w:rsidRDefault="00D86953" w:rsidP="005A172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29  »декабря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№ 140 </w:t>
      </w:r>
    </w:p>
    <w:p w:rsidR="00D86953" w:rsidRDefault="00D86953" w:rsidP="008B285A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Pr="00E158AF" w:rsidRDefault="00D86953" w:rsidP="008B285A">
      <w:pPr>
        <w:spacing w:after="0" w:line="360" w:lineRule="auto"/>
        <w:jc w:val="center"/>
        <w:rPr>
          <w:rStyle w:val="Strong"/>
          <w:rFonts w:ascii="Times New Roman" w:hAnsi="Times New Roman"/>
          <w:shd w:val="clear" w:color="auto" w:fill="FFFFFF"/>
        </w:rPr>
      </w:pPr>
      <w:r w:rsidRPr="00E158AF">
        <w:rPr>
          <w:rStyle w:val="Strong"/>
          <w:rFonts w:ascii="Times New Roman" w:hAnsi="Times New Roman"/>
          <w:sz w:val="28"/>
          <w:szCs w:val="28"/>
          <w:shd w:val="clear" w:color="auto" w:fill="FFFFFF"/>
        </w:rPr>
        <w:t>Об утверждении Положения «О сообщении отдельными категориями лиц</w:t>
      </w:r>
      <w:r>
        <w:rPr>
          <w:rStyle w:val="Strong"/>
          <w:rFonts w:ascii="Times New Roman" w:hAnsi="Times New Roman"/>
          <w:sz w:val="28"/>
          <w:szCs w:val="28"/>
          <w:shd w:val="clear" w:color="auto" w:fill="FFFFFF"/>
        </w:rPr>
        <w:t xml:space="preserve"> о получении подарка в связи с </w:t>
      </w:r>
      <w:r w:rsidRPr="00E158AF">
        <w:rPr>
          <w:rStyle w:val="Strong"/>
          <w:rFonts w:ascii="Times New Roman" w:hAnsi="Times New Roman"/>
          <w:sz w:val="28"/>
          <w:szCs w:val="28"/>
          <w:shd w:val="clear" w:color="auto" w:fill="FFFFFF"/>
        </w:rPr>
        <w:t>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реализации».</w:t>
      </w:r>
    </w:p>
    <w:p w:rsidR="00D86953" w:rsidRPr="00E158AF" w:rsidRDefault="00D86953" w:rsidP="00E158AF">
      <w:pPr>
        <w:jc w:val="both"/>
        <w:rPr>
          <w:rFonts w:ascii="Times New Roman" w:hAnsi="Times New Roman"/>
        </w:rPr>
      </w:pPr>
    </w:p>
    <w:p w:rsidR="00D86953" w:rsidRPr="00E158AF" w:rsidRDefault="00D86953" w:rsidP="00466EBE">
      <w:pPr>
        <w:pStyle w:val="HTMLPreformatted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158AF">
        <w:rPr>
          <w:rFonts w:ascii="Times New Roman" w:hAnsi="Times New Roman" w:cs="Times New Roman"/>
          <w:sz w:val="28"/>
          <w:szCs w:val="28"/>
        </w:rPr>
        <w:t>В соответствии с Пост</w:t>
      </w:r>
      <w:r>
        <w:rPr>
          <w:rFonts w:ascii="Times New Roman" w:hAnsi="Times New Roman" w:cs="Times New Roman"/>
          <w:sz w:val="28"/>
          <w:szCs w:val="28"/>
        </w:rPr>
        <w:t>ановлением Правительства РФ от 12</w:t>
      </w:r>
      <w:r w:rsidRPr="00E158AF">
        <w:rPr>
          <w:rFonts w:ascii="Times New Roman" w:hAnsi="Times New Roman" w:cs="Times New Roman"/>
          <w:sz w:val="28"/>
          <w:szCs w:val="28"/>
        </w:rPr>
        <w:t xml:space="preserve"> января 2014г. №10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реализации», Постановлением РФ от 12 октября </w:t>
      </w:r>
      <w:smartTag w:uri="urn:schemas-microsoft-com:office:smarttags" w:element="metricconverter">
        <w:smartTagPr>
          <w:attr w:name="ProductID" w:val="2015 г"/>
        </w:smartTagPr>
        <w:r w:rsidRPr="00E158AF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E158AF">
        <w:rPr>
          <w:rFonts w:ascii="Times New Roman" w:hAnsi="Times New Roman" w:cs="Times New Roman"/>
          <w:sz w:val="28"/>
          <w:szCs w:val="28"/>
        </w:rPr>
        <w:t xml:space="preserve">. №1089 «О внесении изменений в постановление Правительства Российской Федерации от 9 января </w:t>
      </w:r>
      <w:smartTag w:uri="urn:schemas-microsoft-com:office:smarttags" w:element="metricconverter">
        <w:smartTagPr>
          <w:attr w:name="ProductID" w:val="2015 г"/>
        </w:smartTagPr>
        <w:r w:rsidRPr="00E158AF">
          <w:rPr>
            <w:rFonts w:ascii="Times New Roman" w:hAnsi="Times New Roman" w:cs="Times New Roman"/>
            <w:sz w:val="28"/>
            <w:szCs w:val="28"/>
          </w:rPr>
          <w:t>2014 г</w:t>
        </w:r>
      </w:smartTag>
      <w:r w:rsidRPr="00E158AF">
        <w:rPr>
          <w:rFonts w:ascii="Times New Roman" w:hAnsi="Times New Roman" w:cs="Times New Roman"/>
          <w:sz w:val="28"/>
          <w:szCs w:val="28"/>
        </w:rPr>
        <w:t xml:space="preserve">. N 10», с Федеральным законом от 3 ноября </w:t>
      </w:r>
      <w:smartTag w:uri="urn:schemas-microsoft-com:office:smarttags" w:element="metricconverter">
        <w:smartTagPr>
          <w:attr w:name="ProductID" w:val="2015 г"/>
        </w:smartTagPr>
        <w:r w:rsidRPr="00E158AF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Pr="00E158AF">
        <w:rPr>
          <w:rFonts w:ascii="Times New Roman" w:hAnsi="Times New Roman" w:cs="Times New Roman"/>
          <w:sz w:val="28"/>
          <w:szCs w:val="28"/>
        </w:rPr>
        <w:t xml:space="preserve">. №303-ФЗ «О внесении изменений в отдельные законодательные акты РФ»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 w:rsidRPr="00E158AF">
        <w:rPr>
          <w:rFonts w:ascii="Times New Roman" w:hAnsi="Times New Roman" w:cs="Times New Roman"/>
          <w:sz w:val="28"/>
          <w:szCs w:val="28"/>
        </w:rPr>
        <w:t>р е ш и л :</w:t>
      </w:r>
    </w:p>
    <w:p w:rsidR="00D86953" w:rsidRPr="00E158AF" w:rsidRDefault="00D86953" w:rsidP="00466EB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1. Утвердить П</w:t>
      </w:r>
      <w:r w:rsidRPr="00E158AF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>оложение «О сообщении отдельными категориями лиц о получении подарка в связи с 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  <w:r w:rsidRPr="00E158AF">
        <w:rPr>
          <w:rFonts w:ascii="Times New Roman" w:hAnsi="Times New Roman"/>
          <w:b/>
          <w:sz w:val="28"/>
          <w:szCs w:val="28"/>
        </w:rPr>
        <w:t>.</w:t>
      </w:r>
    </w:p>
    <w:p w:rsidR="00D86953" w:rsidRPr="00E158AF" w:rsidRDefault="00D86953" w:rsidP="00466EB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E158AF">
        <w:rPr>
          <w:rFonts w:ascii="Times New Roman" w:hAnsi="Times New Roman"/>
          <w:sz w:val="28"/>
          <w:szCs w:val="28"/>
        </w:rPr>
        <w:t xml:space="preserve"> Считать </w:t>
      </w:r>
      <w:r>
        <w:rPr>
          <w:rFonts w:ascii="Times New Roman" w:hAnsi="Times New Roman"/>
          <w:sz w:val="28"/>
          <w:szCs w:val="28"/>
        </w:rPr>
        <w:t xml:space="preserve">утратившим силу решение Совета </w:t>
      </w:r>
      <w:r w:rsidRPr="00E158AF">
        <w:rPr>
          <w:rFonts w:ascii="Times New Roman" w:hAnsi="Times New Roman"/>
          <w:sz w:val="28"/>
          <w:szCs w:val="28"/>
        </w:rPr>
        <w:t xml:space="preserve">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E158AF">
        <w:rPr>
          <w:rFonts w:ascii="Times New Roman" w:hAnsi="Times New Roman"/>
          <w:sz w:val="28"/>
          <w:szCs w:val="28"/>
        </w:rPr>
        <w:t>сельского п</w:t>
      </w:r>
      <w:r>
        <w:rPr>
          <w:rFonts w:ascii="Times New Roman" w:hAnsi="Times New Roman"/>
          <w:sz w:val="28"/>
          <w:szCs w:val="28"/>
        </w:rPr>
        <w:t>оселения от 14.05.2012 года № 18</w:t>
      </w:r>
      <w:r w:rsidRPr="00E158AF">
        <w:rPr>
          <w:rFonts w:ascii="Times New Roman" w:hAnsi="Times New Roman"/>
          <w:sz w:val="28"/>
          <w:szCs w:val="28"/>
        </w:rPr>
        <w:t xml:space="preserve"> «О порядке передачи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мероприятиями»</w:t>
      </w:r>
    </w:p>
    <w:p w:rsidR="00D86953" w:rsidRPr="00E158AF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D86953" w:rsidRDefault="00D86953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Pr="00E158AF" w:rsidRDefault="00D86953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Русско-Тювеевского</w:t>
      </w:r>
    </w:p>
    <w:p w:rsidR="00D86953" w:rsidRDefault="00D86953" w:rsidP="00466EBE">
      <w:pPr>
        <w:tabs>
          <w:tab w:val="left" w:pos="10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С.В.Колпаков</w:t>
      </w: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 w:rsidP="00466EBE">
      <w:pPr>
        <w:tabs>
          <w:tab w:val="left" w:pos="10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Default="00D869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86953" w:rsidRPr="00466EBE" w:rsidRDefault="00D86953" w:rsidP="00466EBE">
      <w:pPr>
        <w:autoSpaceDE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466EBE">
        <w:rPr>
          <w:rFonts w:ascii="Times New Roman" w:hAnsi="Times New Roman"/>
          <w:bCs/>
          <w:sz w:val="28"/>
          <w:szCs w:val="28"/>
        </w:rPr>
        <w:t>Приложение</w:t>
      </w:r>
    </w:p>
    <w:p w:rsidR="00D86953" w:rsidRPr="00466EBE" w:rsidRDefault="00D86953" w:rsidP="00466EBE">
      <w:pPr>
        <w:autoSpaceDE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 </w:t>
      </w:r>
      <w:r w:rsidRPr="00466EBE">
        <w:rPr>
          <w:rFonts w:ascii="Times New Roman" w:hAnsi="Times New Roman"/>
          <w:bCs/>
          <w:sz w:val="28"/>
          <w:szCs w:val="28"/>
        </w:rPr>
        <w:t>решению Совета депутатов</w:t>
      </w:r>
    </w:p>
    <w:p w:rsidR="00D86953" w:rsidRPr="00466EBE" w:rsidRDefault="00D86953" w:rsidP="00466EBE">
      <w:pPr>
        <w:autoSpaceDE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Русско-Тювеевского </w:t>
      </w:r>
      <w:r w:rsidRPr="00466EBE">
        <w:rPr>
          <w:rFonts w:ascii="Times New Roman" w:hAnsi="Times New Roman"/>
          <w:bCs/>
          <w:sz w:val="28"/>
          <w:szCs w:val="28"/>
        </w:rPr>
        <w:t>сельского поселени</w:t>
      </w:r>
      <w:r>
        <w:rPr>
          <w:rFonts w:ascii="Times New Roman" w:hAnsi="Times New Roman"/>
          <w:bCs/>
          <w:sz w:val="28"/>
          <w:szCs w:val="28"/>
        </w:rPr>
        <w:t>е № 140</w:t>
      </w:r>
    </w:p>
    <w:p w:rsidR="00D86953" w:rsidRPr="00E158AF" w:rsidRDefault="00D86953" w:rsidP="00E158AF">
      <w:pPr>
        <w:autoSpaceDE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Pr="00E158AF" w:rsidRDefault="00D86953" w:rsidP="00466EB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158AF">
        <w:rPr>
          <w:rFonts w:ascii="Times New Roman" w:hAnsi="Times New Roman"/>
          <w:b/>
          <w:sz w:val="28"/>
          <w:szCs w:val="28"/>
        </w:rPr>
        <w:t>ПОЛОЖЕНИЕ</w:t>
      </w:r>
    </w:p>
    <w:p w:rsidR="00D86953" w:rsidRPr="008B285A" w:rsidRDefault="00D86953" w:rsidP="00A87FE0">
      <w:pPr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8B285A">
        <w:rPr>
          <w:rFonts w:ascii="Times New Roman" w:hAnsi="Times New Roman"/>
          <w:b/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1. Настоящее Положение определяет порядок сообщения лицами</w:t>
      </w:r>
      <w:r>
        <w:rPr>
          <w:rFonts w:ascii="Times New Roman" w:hAnsi="Times New Roman"/>
          <w:sz w:val="28"/>
          <w:szCs w:val="28"/>
        </w:rPr>
        <w:t>,</w:t>
      </w:r>
      <w:r w:rsidRPr="00E158AF">
        <w:rPr>
          <w:rFonts w:ascii="Times New Roman" w:hAnsi="Times New Roman"/>
          <w:sz w:val="28"/>
          <w:szCs w:val="28"/>
        </w:rPr>
        <w:t xml:space="preserve"> замещающими должности глав муниципального района, городского и сельского поселения, осуществляющих свою деятельность на постоянной и непостоянной основе, муниципальными служащими (далее соответственно –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2. Для целей настоящего Положения используются следующие понятия: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158AF">
        <w:rPr>
          <w:rStyle w:val="a2"/>
          <w:rFonts w:ascii="Times New Roman" w:hAnsi="Times New Roman"/>
          <w:b w:val="0"/>
          <w:bCs/>
          <w:color w:val="000000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 w:rsidRPr="00E158A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158AF">
        <w:rPr>
          <w:rFonts w:ascii="Times New Roman" w:hAnsi="Times New Roman"/>
          <w:sz w:val="28"/>
          <w:szCs w:val="28"/>
        </w:rPr>
        <w:t xml:space="preserve">– </w:t>
      </w:r>
      <w:r w:rsidRPr="00E158AF">
        <w:rPr>
          <w:rFonts w:ascii="Times New Roman" w:hAnsi="Times New Roman"/>
          <w:color w:val="000000"/>
          <w:sz w:val="28"/>
          <w:szCs w:val="28"/>
        </w:rPr>
        <w:t>подарок, полученный</w:t>
      </w:r>
      <w:r w:rsidRPr="00E158AF">
        <w:rPr>
          <w:rFonts w:ascii="Times New Roman" w:hAnsi="Times New Roman"/>
          <w:sz w:val="28"/>
          <w:szCs w:val="28"/>
        </w:rPr>
        <w:t xml:space="preserve"> главой муниципального образования, служащим</w:t>
      </w:r>
      <w:r w:rsidRPr="00E158AF">
        <w:rPr>
          <w:rFonts w:ascii="Times New Roman" w:hAnsi="Times New Roman"/>
          <w:color w:val="000000"/>
          <w:sz w:val="28"/>
          <w:szCs w:val="28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Style w:val="a2"/>
          <w:rFonts w:ascii="Times New Roman" w:hAnsi="Times New Roman"/>
          <w:b w:val="0"/>
          <w:bCs/>
          <w:color w:val="000000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 w:rsidRPr="00E158A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158AF">
        <w:rPr>
          <w:rFonts w:ascii="Times New Roman" w:hAnsi="Times New Roman"/>
          <w:sz w:val="28"/>
          <w:szCs w:val="28"/>
        </w:rPr>
        <w:t xml:space="preserve">– </w:t>
      </w:r>
      <w:r w:rsidRPr="00E158AF">
        <w:rPr>
          <w:rFonts w:ascii="Times New Roman" w:hAnsi="Times New Roman"/>
          <w:color w:val="000000"/>
          <w:sz w:val="28"/>
          <w:szCs w:val="28"/>
        </w:rPr>
        <w:t>получение</w:t>
      </w:r>
      <w:r w:rsidRPr="00E158AF">
        <w:rPr>
          <w:rFonts w:ascii="Times New Roman" w:hAnsi="Times New Roman"/>
          <w:sz w:val="28"/>
          <w:szCs w:val="28"/>
        </w:rPr>
        <w:t xml:space="preserve"> главой муниципального образования, служащим</w:t>
      </w:r>
      <w:r w:rsidRPr="00E158AF">
        <w:rPr>
          <w:rFonts w:ascii="Times New Roman" w:hAnsi="Times New Roman"/>
          <w:color w:val="000000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</w:t>
      </w:r>
      <w:r w:rsidRPr="00E158AF">
        <w:rPr>
          <w:rFonts w:ascii="Times New Roman" w:hAnsi="Times New Roman"/>
          <w:sz w:val="28"/>
          <w:szCs w:val="28"/>
        </w:rPr>
        <w:t>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3. 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4. Глава муниципального образования,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5" w:anchor="sub_10000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приложению</w:t>
        </w:r>
      </w:hyperlink>
      <w:r w:rsidRPr="00E158AF">
        <w:rPr>
          <w:rFonts w:ascii="Times New Roman" w:hAnsi="Times New Roman"/>
          <w:b/>
          <w:sz w:val="28"/>
          <w:szCs w:val="28"/>
        </w:rPr>
        <w:t xml:space="preserve"> </w:t>
      </w:r>
      <w:r w:rsidRPr="00E158AF">
        <w:rPr>
          <w:rFonts w:ascii="Times New Roman" w:hAnsi="Times New Roman"/>
          <w:sz w:val="28"/>
          <w:szCs w:val="28"/>
        </w:rPr>
        <w:t>1 к настоящему Модельному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 службу или осуществляют трудовую деятельность (далее – уполномоченное структурное подразделение (уполномоченный орган).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При невозможности подачи уведомления в сроки, указанные в </w:t>
      </w:r>
      <w:hyperlink r:id="rId6" w:anchor="sub_1005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абзацах первом</w:t>
        </w:r>
      </w:hyperlink>
      <w:r w:rsidRPr="00E158AF">
        <w:rPr>
          <w:rFonts w:ascii="Times New Roman" w:hAnsi="Times New Roman"/>
          <w:b/>
          <w:sz w:val="28"/>
          <w:szCs w:val="28"/>
        </w:rPr>
        <w:t xml:space="preserve"> </w:t>
      </w:r>
      <w:r w:rsidRPr="00E158AF">
        <w:rPr>
          <w:rFonts w:ascii="Times New Roman" w:hAnsi="Times New Roman"/>
          <w:sz w:val="28"/>
          <w:szCs w:val="28"/>
        </w:rPr>
        <w:t>и</w:t>
      </w:r>
      <w:r w:rsidRPr="00E158AF">
        <w:rPr>
          <w:rFonts w:ascii="Times New Roman" w:hAnsi="Times New Roman"/>
          <w:b/>
          <w:sz w:val="28"/>
          <w:szCs w:val="28"/>
        </w:rPr>
        <w:t xml:space="preserve"> </w:t>
      </w:r>
      <w:hyperlink r:id="rId7" w:anchor="sub_10052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втором</w:t>
        </w:r>
      </w:hyperlink>
      <w:r w:rsidRPr="00E158AF">
        <w:rPr>
          <w:rFonts w:ascii="Times New Roman" w:hAnsi="Times New Roman"/>
          <w:sz w:val="28"/>
          <w:szCs w:val="28"/>
        </w:rPr>
        <w:t xml:space="preserve">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D86953" w:rsidRPr="00E158AF" w:rsidRDefault="00D86953" w:rsidP="00E158AF">
      <w:pPr>
        <w:pStyle w:val="ConsPlusNormal"/>
        <w:spacing w:line="360" w:lineRule="auto"/>
        <w:jc w:val="both"/>
      </w:pPr>
      <w:r w:rsidRPr="00E158AF"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– комиссия).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Состав комиссии утверждается правовым актом муниципального органа. Комиссия состоит из трех – пяти человек. В ее состав должны быть включены материально ответственное лицо и главный бухгалтер.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7. Подарок, стоимость которого подтверждается документами и превышает 3 тыс. рублей либо стоимость которого получившему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 журнале регистрации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8. Подарок, полученный главой муниципального образования независимо от его стоимости, подлежит передаче на хранение в порядке, предусмотренном </w:t>
      </w:r>
      <w:hyperlink r:id="rId8" w:anchor="sub_1007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пунктом 7</w:t>
        </w:r>
      </w:hyperlink>
      <w:r w:rsidRPr="00E158AF">
        <w:rPr>
          <w:rFonts w:ascii="Times New Roman" w:hAnsi="Times New Roman"/>
          <w:sz w:val="28"/>
          <w:szCs w:val="28"/>
        </w:rPr>
        <w:t xml:space="preserve"> настоящего Положения.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приема-передачи, приведенному в приложении 4 к настоящему Модельному положению, в случае, если его стоимость не превышает 3 тыс. рублей.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12. 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 соответствующее заявление не позднее двух месяцев со дня сдачи подарка, составленное согласно </w:t>
      </w:r>
      <w:hyperlink r:id="rId9" w:anchor="sub_10000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приложению</w:t>
        </w:r>
      </w:hyperlink>
      <w:r w:rsidRPr="00E158AF">
        <w:rPr>
          <w:rFonts w:ascii="Times New Roman" w:hAnsi="Times New Roman"/>
          <w:b/>
          <w:sz w:val="28"/>
          <w:szCs w:val="28"/>
        </w:rPr>
        <w:t xml:space="preserve"> </w:t>
      </w:r>
      <w:r w:rsidRPr="00E158AF">
        <w:rPr>
          <w:rFonts w:ascii="Times New Roman" w:hAnsi="Times New Roman"/>
          <w:sz w:val="28"/>
          <w:szCs w:val="28"/>
        </w:rPr>
        <w:t>5 к настоящему Положению.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13. Уполномоченное структурное подразделение (уполномоченный орган) в течение трех месяцев со дня поступления заявления, указанного в </w:t>
      </w:r>
      <w:hyperlink r:id="rId10" w:anchor="sub_1012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пункте 12</w:t>
        </w:r>
      </w:hyperlink>
      <w:r w:rsidRPr="00E158AF">
        <w:rPr>
          <w:rFonts w:ascii="Times New Roman" w:hAnsi="Times New Roman"/>
          <w:sz w:val="28"/>
          <w:szCs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14. Подарок, в отношении которого не поступило заявление, указанное в </w:t>
      </w:r>
      <w:hyperlink r:id="rId11" w:anchor="sub_1012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пункте 12</w:t>
        </w:r>
      </w:hyperlink>
      <w:r w:rsidRPr="00E158AF">
        <w:rPr>
          <w:rFonts w:ascii="Times New Roman" w:hAnsi="Times New Roman"/>
          <w:sz w:val="28"/>
          <w:szCs w:val="28"/>
        </w:rPr>
        <w:t xml:space="preserve"> настоящего Положения, может использоваться муниципальным органом с учетом заключения комиссии о целесообразности использования подарка для обеспечения деятельности муниципального органа.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15.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2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законодательством</w:t>
        </w:r>
      </w:hyperlink>
      <w:r w:rsidRPr="00E158AF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16. Оценка стоимости подарка для реализации (выкупа), предусмотренная </w:t>
      </w:r>
      <w:hyperlink r:id="rId13" w:anchor="sub_1013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пунктами 13</w:t>
        </w:r>
      </w:hyperlink>
      <w:r w:rsidRPr="00E158AF">
        <w:rPr>
          <w:rFonts w:ascii="Times New Roman" w:hAnsi="Times New Roman"/>
          <w:sz w:val="28"/>
          <w:szCs w:val="28"/>
        </w:rPr>
        <w:t xml:space="preserve"> и </w:t>
      </w:r>
      <w:hyperlink r:id="rId14" w:anchor="sub_1015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15</w:t>
        </w:r>
      </w:hyperlink>
      <w:r w:rsidRPr="00E158AF">
        <w:rPr>
          <w:rFonts w:ascii="Times New Roman" w:hAnsi="Times New Roman"/>
          <w:sz w:val="28"/>
          <w:szCs w:val="28"/>
        </w:rPr>
        <w:t xml:space="preserve"> настоящего Положения, осуществляется субъектами оценочной деятельности в соответствии с </w:t>
      </w:r>
      <w:hyperlink r:id="rId15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законодательством</w:t>
        </w:r>
      </w:hyperlink>
      <w:r w:rsidRPr="00E158AF">
        <w:rPr>
          <w:rFonts w:ascii="Times New Roman" w:hAnsi="Times New Roman"/>
          <w:sz w:val="28"/>
          <w:szCs w:val="28"/>
        </w:rPr>
        <w:t xml:space="preserve"> Российской Федерации об оценочной деятельности.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>17.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t xml:space="preserve">18. Средства, вырученные от реализации (выкупа) подарка, зачисляются в доход местного бюджета в порядке, установленном </w:t>
      </w:r>
      <w:hyperlink r:id="rId16" w:history="1">
        <w:r w:rsidRPr="00E158AF">
          <w:rPr>
            <w:rStyle w:val="a3"/>
            <w:rFonts w:ascii="Times New Roman" w:hAnsi="Times New Roman"/>
            <w:b w:val="0"/>
            <w:bCs/>
            <w:sz w:val="28"/>
            <w:szCs w:val="28"/>
          </w:rPr>
          <w:t>бюджетным законодательством</w:t>
        </w:r>
      </w:hyperlink>
      <w:r w:rsidRPr="00E158AF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D86953" w:rsidRPr="00E158AF" w:rsidRDefault="00D86953" w:rsidP="00E158A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58AF">
        <w:rPr>
          <w:rFonts w:ascii="Times New Roman" w:hAnsi="Times New Roman"/>
          <w:sz w:val="28"/>
          <w:szCs w:val="28"/>
        </w:rPr>
        <w:br w:type="page"/>
      </w:r>
    </w:p>
    <w:tbl>
      <w:tblPr>
        <w:tblpPr w:leftFromText="180" w:rightFromText="180" w:horzAnchor="margin" w:tblpXSpec="right" w:tblpY="-315"/>
        <w:tblW w:w="6237" w:type="dxa"/>
        <w:tblLook w:val="00A0"/>
      </w:tblPr>
      <w:tblGrid>
        <w:gridCol w:w="6237"/>
      </w:tblGrid>
      <w:tr w:rsidR="00D86953" w:rsidRPr="009434C3" w:rsidTr="00423892">
        <w:tc>
          <w:tcPr>
            <w:tcW w:w="6237" w:type="dxa"/>
          </w:tcPr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Cs/>
                <w:sz w:val="24"/>
                <w:szCs w:val="24"/>
              </w:rPr>
              <w:br w:type="page"/>
            </w: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Приложение 1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к Положению о сообщении 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 в связи с протокольными 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в которых связано с исполнением ими служебных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D86953" w:rsidRPr="009434C3" w:rsidRDefault="00D86953" w:rsidP="00423892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D86953" w:rsidRPr="009434C3" w:rsidRDefault="00D86953" w:rsidP="00423892">
            <w:pPr>
              <w:widowControl w:val="0"/>
              <w:suppressAutoHyphens/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B265C">
        <w:rPr>
          <w:rFonts w:ascii="Times New Roman" w:hAnsi="Times New Roman"/>
          <w:b/>
          <w:sz w:val="24"/>
          <w:szCs w:val="24"/>
        </w:rPr>
        <w:t>Уведомление о получении подарка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1"/>
        <w:gridCol w:w="3933"/>
      </w:tblGrid>
      <w:tr w:rsidR="00D86953" w:rsidRPr="009434C3" w:rsidTr="00A87FE0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D86953" w:rsidRPr="009434C3" w:rsidRDefault="00D86953" w:rsidP="00A87F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 xml:space="preserve">(наименование уполномоченного структурного </w:t>
            </w:r>
          </w:p>
        </w:tc>
      </w:tr>
      <w:tr w:rsidR="00D86953" w:rsidRPr="009434C3" w:rsidTr="00A87FE0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D86953" w:rsidRPr="009434C3" w:rsidRDefault="00D86953" w:rsidP="00A87F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подразделения муниципального органа или</w:t>
            </w:r>
          </w:p>
        </w:tc>
      </w:tr>
      <w:tr w:rsidR="00D86953" w:rsidRPr="009434C3" w:rsidTr="00A87FE0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D86953" w:rsidRPr="009434C3" w:rsidRDefault="00D86953" w:rsidP="00A87F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уполномоченного органа)</w:t>
            </w:r>
          </w:p>
        </w:tc>
      </w:tr>
      <w:tr w:rsidR="00D86953" w:rsidRPr="009434C3" w:rsidTr="00A87FE0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:rsidR="00D86953" w:rsidRPr="009434C3" w:rsidRDefault="00D86953" w:rsidP="00A87FE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3933" w:type="dxa"/>
            <w:tcBorders>
              <w:left w:val="nil"/>
              <w:right w:val="nil"/>
            </w:tcBorders>
          </w:tcPr>
          <w:p w:rsidR="00D86953" w:rsidRPr="009434C3" w:rsidRDefault="00D86953" w:rsidP="00A87FE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953" w:rsidRPr="009434C3" w:rsidTr="00A87FE0">
        <w:tc>
          <w:tcPr>
            <w:tcW w:w="561" w:type="dxa"/>
            <w:tcBorders>
              <w:top w:val="nil"/>
              <w:left w:val="nil"/>
              <w:right w:val="nil"/>
            </w:tcBorders>
          </w:tcPr>
          <w:p w:rsidR="00D86953" w:rsidRPr="009434C3" w:rsidRDefault="00D86953" w:rsidP="00A87FE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3" w:type="dxa"/>
            <w:tcBorders>
              <w:left w:val="nil"/>
              <w:right w:val="nil"/>
            </w:tcBorders>
          </w:tcPr>
          <w:p w:rsidR="00D86953" w:rsidRPr="009434C3" w:rsidRDefault="00D86953" w:rsidP="00A87F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 xml:space="preserve">(фамилия, имя, отчество, должность </w:t>
            </w:r>
          </w:p>
        </w:tc>
      </w:tr>
      <w:tr w:rsidR="00D86953" w:rsidRPr="009434C3" w:rsidTr="00A87FE0">
        <w:tc>
          <w:tcPr>
            <w:tcW w:w="4494" w:type="dxa"/>
            <w:gridSpan w:val="2"/>
            <w:tcBorders>
              <w:left w:val="nil"/>
              <w:right w:val="nil"/>
            </w:tcBorders>
          </w:tcPr>
          <w:p w:rsidR="00D86953" w:rsidRPr="009434C3" w:rsidRDefault="00D86953" w:rsidP="00A87F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лица, получившего подарок)</w:t>
            </w:r>
          </w:p>
        </w:tc>
      </w:tr>
    </w:tbl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Уведомление о получении подарка от «___» ______________ 20__ г.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Извещаю о получении _______________________________________________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                                                                  (дата получения)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подарка (подарков) на ______________________________________________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(наименование протокольного мероприятия, служебной</w:t>
      </w:r>
      <w:r>
        <w:rPr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командировки, другого официального мероприятия, место и дата проведения)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9"/>
        <w:gridCol w:w="3261"/>
        <w:gridCol w:w="1960"/>
        <w:gridCol w:w="1960"/>
      </w:tblGrid>
      <w:tr w:rsidR="00D86953" w:rsidRPr="009434C3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подарка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Характеристика подарка, его описание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Стоимость в рублях</w:t>
            </w:r>
            <w:hyperlink r:id="rId17" w:anchor="sub_1111" w:history="1">
              <w:r w:rsidRPr="00CB265C">
                <w:rPr>
                  <w:rStyle w:val="a3"/>
                  <w:rFonts w:ascii="Times New Roman" w:hAnsi="Times New Roman" w:cs="Times New Roman"/>
                  <w:bCs/>
                </w:rPr>
                <w:t>*</w:t>
              </w:r>
            </w:hyperlink>
          </w:p>
        </w:tc>
      </w:tr>
      <w:tr w:rsidR="00D86953" w:rsidRPr="009434C3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1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</w:tr>
      <w:tr w:rsidR="00D86953" w:rsidRPr="009434C3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1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</w:tr>
      <w:tr w:rsidR="00D86953" w:rsidRPr="009434C3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1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</w:tr>
      <w:tr w:rsidR="00D86953" w:rsidRPr="009434C3" w:rsidTr="00E158AF"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1"/>
              <w:jc w:val="both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86953" w:rsidRPr="00CB265C" w:rsidRDefault="00D86953" w:rsidP="00A87FE0">
            <w:pPr>
              <w:pStyle w:val="a"/>
              <w:rPr>
                <w:rFonts w:ascii="Times New Roman" w:hAnsi="Times New Roman" w:cs="Times New Roman"/>
              </w:rPr>
            </w:pPr>
          </w:p>
        </w:tc>
      </w:tr>
    </w:tbl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Приложение: ______________________________________ на _______ листах.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                                                  (наименование документа)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Лицо, представившее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уведомление          ___________   __________________ «__» ________ 20__г.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                                        (подпись)         (расшифровка подписи)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Лицо, принявшее   ___________   __________________ «__» ________ 20__г.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уведомление             (подпись)        (расшифровка подписи)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Регистрационный номер в журнале регистрации уведомлений</w:t>
      </w: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«___»__________ 20__ г.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265C">
        <w:rPr>
          <w:rFonts w:ascii="Times New Roman" w:hAnsi="Times New Roman"/>
          <w:sz w:val="24"/>
          <w:szCs w:val="24"/>
        </w:rPr>
        <w:t>* Заполняется при наличии документов, подтверждающих стоимость подарка.</w:t>
      </w:r>
    </w:p>
    <w:p w:rsidR="00D86953" w:rsidRPr="00CB265C" w:rsidRDefault="00D86953" w:rsidP="00A87FE0">
      <w:pPr>
        <w:spacing w:after="0" w:line="240" w:lineRule="auto"/>
        <w:jc w:val="both"/>
        <w:rPr>
          <w:rStyle w:val="a2"/>
          <w:rFonts w:ascii="Times New Roman" w:hAnsi="Times New Roman"/>
          <w:bCs/>
          <w:sz w:val="24"/>
          <w:szCs w:val="24"/>
        </w:rPr>
      </w:pPr>
      <w:r w:rsidRPr="00CB265C">
        <w:rPr>
          <w:rFonts w:ascii="Times New Roman" w:hAnsi="Times New Roman"/>
          <w:sz w:val="24"/>
          <w:szCs w:val="24"/>
        </w:rPr>
        <w:br w:type="page"/>
      </w:r>
    </w:p>
    <w:tbl>
      <w:tblPr>
        <w:tblW w:w="6237" w:type="dxa"/>
        <w:tblInd w:w="4131" w:type="dxa"/>
        <w:tblLook w:val="00A0"/>
      </w:tblPr>
      <w:tblGrid>
        <w:gridCol w:w="6237"/>
      </w:tblGrid>
      <w:tr w:rsidR="00D86953" w:rsidRPr="009434C3" w:rsidTr="00A87FE0">
        <w:tc>
          <w:tcPr>
            <w:tcW w:w="6237" w:type="dxa"/>
          </w:tcPr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Приложение 2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к Положению о сообщении 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 в связи с протокольными 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в которых связано с исполнением ими служебных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D86953" w:rsidRPr="009434C3" w:rsidRDefault="00D86953" w:rsidP="00A87FE0">
            <w:pPr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D86953" w:rsidRPr="009434C3" w:rsidRDefault="00D86953" w:rsidP="00A87FE0">
            <w:pPr>
              <w:widowControl w:val="0"/>
              <w:suppressAutoHyphens/>
              <w:spacing w:after="0" w:line="240" w:lineRule="auto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D86953" w:rsidRPr="00CB265C" w:rsidRDefault="00D86953" w:rsidP="00A87FE0">
      <w:pPr>
        <w:pStyle w:val="a0"/>
        <w:rPr>
          <w:rStyle w:val="a2"/>
          <w:rFonts w:ascii="Times New Roman" w:hAnsi="Times New Roman" w:cs="Times New Roman"/>
          <w:bCs/>
          <w:color w:val="000000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423892">
      <w:pPr>
        <w:pStyle w:val="a0"/>
        <w:spacing w:line="360" w:lineRule="auto"/>
        <w:jc w:val="center"/>
        <w:rPr>
          <w:rStyle w:val="a2"/>
          <w:rFonts w:ascii="Times New Roman" w:hAnsi="Times New Roman" w:cs="Times New Roman"/>
          <w:bCs/>
          <w:color w:val="000000"/>
        </w:rPr>
      </w:pPr>
      <w:r w:rsidRPr="00CB265C">
        <w:rPr>
          <w:rStyle w:val="a2"/>
          <w:rFonts w:ascii="Times New Roman" w:hAnsi="Times New Roman" w:cs="Times New Roman"/>
          <w:bCs/>
          <w:color w:val="000000"/>
        </w:rPr>
        <w:t>Акт приема-передачи</w:t>
      </w:r>
    </w:p>
    <w:p w:rsidR="00D86953" w:rsidRPr="00CB265C" w:rsidRDefault="00D86953" w:rsidP="00423892">
      <w:pPr>
        <w:pStyle w:val="a0"/>
        <w:spacing w:line="360" w:lineRule="auto"/>
        <w:jc w:val="center"/>
        <w:rPr>
          <w:rStyle w:val="a2"/>
          <w:rFonts w:ascii="Times New Roman" w:hAnsi="Times New Roman" w:cs="Times New Roman"/>
          <w:bCs/>
          <w:color w:val="000000"/>
        </w:rPr>
      </w:pPr>
      <w:r w:rsidRPr="00CB265C">
        <w:rPr>
          <w:rStyle w:val="a2"/>
          <w:rFonts w:ascii="Times New Roman" w:hAnsi="Times New Roman" w:cs="Times New Roman"/>
          <w:bCs/>
          <w:color w:val="000000"/>
        </w:rPr>
        <w:t xml:space="preserve">подарков, полученных в связи с протокольными мероприятиями, служебными командировками и другими официальными мероприятиями </w:t>
      </w:r>
    </w:p>
    <w:p w:rsidR="00D86953" w:rsidRPr="00CB265C" w:rsidRDefault="00D86953" w:rsidP="00423892">
      <w:pPr>
        <w:pStyle w:val="a0"/>
        <w:spacing w:line="360" w:lineRule="auto"/>
        <w:jc w:val="center"/>
        <w:rPr>
          <w:rFonts w:ascii="Times New Roman" w:hAnsi="Times New Roman" w:cs="Times New Roman"/>
        </w:rPr>
      </w:pPr>
      <w:r w:rsidRPr="00CB265C">
        <w:rPr>
          <w:rStyle w:val="a2"/>
          <w:rFonts w:ascii="Times New Roman" w:hAnsi="Times New Roman" w:cs="Times New Roman"/>
          <w:bCs/>
          <w:color w:val="000000"/>
        </w:rPr>
        <w:t>№ ___</w:t>
      </w:r>
    </w:p>
    <w:p w:rsidR="00D86953" w:rsidRPr="00CB265C" w:rsidRDefault="00D86953" w:rsidP="00423892">
      <w:pPr>
        <w:pStyle w:val="a0"/>
        <w:spacing w:line="360" w:lineRule="auto"/>
        <w:jc w:val="center"/>
        <w:rPr>
          <w:rFonts w:ascii="Times New Roman" w:hAnsi="Times New Roman" w:cs="Times New Roman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д. Андреевка </w:t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 xml:space="preserve"> «__» __________ 20__ г.</w:t>
      </w: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A87FE0">
      <w:pPr>
        <w:pStyle w:val="a0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Мы,   нижеподписавшиеся,  составили  настоящий  акт  о  том,  что___________________________________________________________________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(фамилия, имя, отчество, занимаемая должность лица, передающего подарок (подарки)</w:t>
      </w:r>
      <w:r>
        <w:rPr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в муниципальную собственность)</w:t>
      </w:r>
    </w:p>
    <w:p w:rsidR="00D86953" w:rsidRPr="00CB265C" w:rsidRDefault="00D86953" w:rsidP="00423892">
      <w:pPr>
        <w:pStyle w:val="a0"/>
        <w:spacing w:line="360" w:lineRule="auto"/>
        <w:jc w:val="left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сдал (а), а ______________________________________________________________________</w:t>
      </w:r>
    </w:p>
    <w:p w:rsidR="00D86953" w:rsidRPr="00CB265C" w:rsidRDefault="00D86953" w:rsidP="00CB265C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(фамилия, имя, отчество материально ответственного лица, принимающего</w:t>
      </w:r>
      <w:r>
        <w:rPr>
          <w:rFonts w:ascii="Times New Roman" w:hAnsi="Times New Roman" w:cs="Times New Roman"/>
        </w:rPr>
        <w:t xml:space="preserve"> </w:t>
      </w:r>
      <w:r w:rsidRPr="00CB265C">
        <w:rPr>
          <w:rFonts w:ascii="Times New Roman" w:hAnsi="Times New Roman" w:cs="Times New Roman"/>
        </w:rPr>
        <w:t>подарок (подарки), занимаемая должность) принял на ответственное хранение следующие подарки, полученные в связи _____________________________________________________________________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(дата получения подарка) (наименование протокольного мероприятия,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</w:p>
    <w:p w:rsidR="00D86953" w:rsidRPr="00CB265C" w:rsidRDefault="00D86953" w:rsidP="00CB265C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служебной командировки и другого официального мероприятия)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7"/>
        <w:gridCol w:w="2704"/>
        <w:gridCol w:w="985"/>
        <w:gridCol w:w="3546"/>
        <w:gridCol w:w="2121"/>
      </w:tblGrid>
      <w:tr w:rsidR="00D86953" w:rsidRPr="009434C3" w:rsidTr="00CB265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№</w:t>
            </w:r>
            <w:r w:rsidRPr="00CB265C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подарка, его характеристики и описание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Коли-чество (штук)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и реквизиты документа, подтверждающего стоимость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Стоимость</w:t>
            </w:r>
          </w:p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(в рублях)</w:t>
            </w:r>
          </w:p>
        </w:tc>
      </w:tr>
      <w:tr w:rsidR="00D86953" w:rsidRPr="009434C3" w:rsidTr="00CB265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>К подарку (подаркам) прилагаются:</w:t>
      </w:r>
    </w:p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>______________________________________________________________________</w:t>
      </w:r>
    </w:p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>(перечень прилагаемых к подарку документов (при их наличии)</w:t>
      </w:r>
    </w:p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>______________________________________________________________________</w:t>
      </w:r>
    </w:p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 xml:space="preserve"> (подпись лица, передающего подарок) </w:t>
      </w:r>
      <w:r w:rsidRPr="00CB265C">
        <w:rPr>
          <w:rFonts w:ascii="Times New Roman" w:hAnsi="Times New Roman"/>
        </w:rPr>
        <w:tab/>
      </w:r>
      <w:r w:rsidRPr="00CB265C">
        <w:rPr>
          <w:rFonts w:ascii="Times New Roman" w:hAnsi="Times New Roman"/>
        </w:rPr>
        <w:tab/>
      </w:r>
      <w:r w:rsidRPr="00CB265C">
        <w:rPr>
          <w:rFonts w:ascii="Times New Roman" w:hAnsi="Times New Roman"/>
        </w:rPr>
        <w:tab/>
        <w:t xml:space="preserve"> (расшифровка подписи)</w:t>
      </w:r>
    </w:p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>______________________________________________________________________</w:t>
      </w:r>
    </w:p>
    <w:p w:rsidR="00D86953" w:rsidRPr="00CB265C" w:rsidRDefault="00D86953" w:rsidP="00CB265C">
      <w:pPr>
        <w:pStyle w:val="NoSpacing"/>
        <w:rPr>
          <w:rFonts w:ascii="Times New Roman" w:hAnsi="Times New Roman"/>
        </w:rPr>
      </w:pPr>
      <w:r w:rsidRPr="00CB265C">
        <w:rPr>
          <w:rFonts w:ascii="Times New Roman" w:hAnsi="Times New Roman"/>
        </w:rPr>
        <w:t xml:space="preserve"> (подпись материально ответственного                            (расшифровка подписи)</w:t>
      </w:r>
    </w:p>
    <w:p w:rsidR="00D86953" w:rsidRPr="00CB265C" w:rsidRDefault="00D86953" w:rsidP="00CB265C">
      <w:pPr>
        <w:pStyle w:val="NoSpacing"/>
        <w:rPr>
          <w:rStyle w:val="a2"/>
          <w:rFonts w:ascii="Times New Roman" w:hAnsi="Times New Roman"/>
          <w:bCs/>
          <w:sz w:val="24"/>
          <w:szCs w:val="24"/>
        </w:rPr>
      </w:pPr>
      <w:r w:rsidRPr="00CB265C">
        <w:rPr>
          <w:rFonts w:ascii="Times New Roman" w:hAnsi="Times New Roman"/>
        </w:rPr>
        <w:t xml:space="preserve">                  лица, принимающего подарок)</w:t>
      </w:r>
      <w:r w:rsidRPr="00CB265C">
        <w:rPr>
          <w:rFonts w:ascii="Times New Roman" w:hAnsi="Times New Roman"/>
          <w:sz w:val="24"/>
          <w:szCs w:val="24"/>
        </w:rPr>
        <w:br w:type="page"/>
      </w:r>
    </w:p>
    <w:tbl>
      <w:tblPr>
        <w:tblpPr w:leftFromText="180" w:rightFromText="180" w:horzAnchor="margin" w:tblpXSpec="right" w:tblpY="-315"/>
        <w:tblW w:w="6237" w:type="dxa"/>
        <w:tblLook w:val="00A0"/>
      </w:tblPr>
      <w:tblGrid>
        <w:gridCol w:w="6237"/>
      </w:tblGrid>
      <w:tr w:rsidR="00D86953" w:rsidRPr="009434C3" w:rsidTr="00423892">
        <w:tc>
          <w:tcPr>
            <w:tcW w:w="6237" w:type="dxa"/>
          </w:tcPr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Приложение 3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к Положению о сообщении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 в связи с протокольными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в которых связано с исполнением ими служебных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  <w:b/>
        </w:rPr>
      </w:pP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423892">
      <w:pPr>
        <w:pStyle w:val="a0"/>
        <w:spacing w:line="360" w:lineRule="auto"/>
        <w:jc w:val="center"/>
        <w:rPr>
          <w:rFonts w:ascii="Times New Roman" w:hAnsi="Times New Roman" w:cs="Times New Roman"/>
          <w:b/>
        </w:rPr>
      </w:pPr>
      <w:r w:rsidRPr="00CB265C">
        <w:rPr>
          <w:rFonts w:ascii="Times New Roman" w:hAnsi="Times New Roman" w:cs="Times New Roman"/>
          <w:b/>
        </w:rPr>
        <w:t>Журнал регистрации</w:t>
      </w:r>
    </w:p>
    <w:p w:rsidR="00D86953" w:rsidRPr="00CB265C" w:rsidRDefault="00D86953" w:rsidP="0042389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B265C">
        <w:rPr>
          <w:rFonts w:ascii="Times New Roman" w:hAnsi="Times New Roman"/>
          <w:b/>
          <w:sz w:val="24"/>
          <w:szCs w:val="24"/>
        </w:rPr>
        <w:t>уведомлений о получении подарка</w:t>
      </w:r>
    </w:p>
    <w:p w:rsidR="00D86953" w:rsidRPr="00CB265C" w:rsidRDefault="00D86953" w:rsidP="0042389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B265C">
        <w:rPr>
          <w:rFonts w:ascii="Times New Roman" w:hAnsi="Times New Roman"/>
          <w:b/>
          <w:sz w:val="24"/>
          <w:szCs w:val="24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08"/>
        <w:gridCol w:w="2800"/>
        <w:gridCol w:w="2660"/>
        <w:gridCol w:w="1486"/>
        <w:gridCol w:w="2411"/>
      </w:tblGrid>
      <w:tr w:rsidR="00D86953" w:rsidRPr="009434C3" w:rsidTr="00CB265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Фамилия, имя, отчество лица, сообщившего о получении подарка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Наименование подарка, его характеристика и описание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Количество предметов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Дата и регистрационный номер акта приема-передачи</w:t>
            </w:r>
          </w:p>
        </w:tc>
      </w:tr>
      <w:tr w:rsidR="00D86953" w:rsidRPr="009434C3" w:rsidTr="00CB265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86953" w:rsidRPr="009434C3" w:rsidTr="00CB265C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6953" w:rsidRPr="00CB265C" w:rsidRDefault="00D86953" w:rsidP="00E158AF">
            <w:pPr>
              <w:pStyle w:val="a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D86953" w:rsidRPr="00CB265C" w:rsidRDefault="00D86953" w:rsidP="00423892">
      <w:pPr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423892">
      <w:pPr>
        <w:rPr>
          <w:rStyle w:val="a2"/>
          <w:rFonts w:ascii="Times New Roman" w:hAnsi="Times New Roman"/>
          <w:b w:val="0"/>
          <w:color w:val="auto"/>
          <w:sz w:val="24"/>
          <w:szCs w:val="24"/>
        </w:rPr>
      </w:pPr>
      <w:r>
        <w:rPr>
          <w:rStyle w:val="a2"/>
          <w:rFonts w:ascii="Times New Roman" w:hAnsi="Times New Roman"/>
          <w:b w:val="0"/>
          <w:color w:val="auto"/>
          <w:sz w:val="24"/>
          <w:szCs w:val="24"/>
        </w:rPr>
        <w:br w:type="page"/>
      </w:r>
    </w:p>
    <w:tbl>
      <w:tblPr>
        <w:tblW w:w="6237" w:type="dxa"/>
        <w:jc w:val="right"/>
        <w:tblInd w:w="3369" w:type="dxa"/>
        <w:tblLook w:val="00A0"/>
      </w:tblPr>
      <w:tblGrid>
        <w:gridCol w:w="6237"/>
      </w:tblGrid>
      <w:tr w:rsidR="00D86953" w:rsidRPr="009434C3" w:rsidTr="00CB265C">
        <w:trPr>
          <w:jc w:val="right"/>
        </w:trPr>
        <w:tc>
          <w:tcPr>
            <w:tcW w:w="6237" w:type="dxa"/>
          </w:tcPr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Cs/>
                <w:sz w:val="24"/>
                <w:szCs w:val="24"/>
              </w:rPr>
              <w:t>Приложение 4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к Положению о сообщении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 в связи с протокольными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в которых связано с исполнением ими служебных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средств, вырученных от его реализации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</w:p>
        </w:tc>
      </w:tr>
    </w:tbl>
    <w:p w:rsidR="00D86953" w:rsidRPr="00CB265C" w:rsidRDefault="00D86953" w:rsidP="00CB265C">
      <w:pPr>
        <w:pStyle w:val="a0"/>
        <w:spacing w:line="360" w:lineRule="auto"/>
        <w:jc w:val="center"/>
        <w:rPr>
          <w:rFonts w:ascii="Times New Roman" w:hAnsi="Times New Roman" w:cs="Times New Roman"/>
        </w:rPr>
      </w:pPr>
      <w:r w:rsidRPr="00CB265C">
        <w:rPr>
          <w:rStyle w:val="a2"/>
          <w:rFonts w:ascii="Times New Roman" w:hAnsi="Times New Roman" w:cs="Times New Roman"/>
          <w:bCs/>
          <w:color w:val="000000"/>
        </w:rPr>
        <w:t>Акт приема-передачи (возврата) подарка (подарков), полученного (полученных) в связи с протокольными мероприятиями, служебными командировками и другими официальными мероприятиями № ___</w:t>
      </w:r>
    </w:p>
    <w:p w:rsidR="00D86953" w:rsidRDefault="00D86953" w:rsidP="00CB265C">
      <w:pPr>
        <w:pStyle w:val="a0"/>
        <w:spacing w:line="360" w:lineRule="auto"/>
        <w:jc w:val="center"/>
        <w:rPr>
          <w:rFonts w:ascii="Times New Roman" w:hAnsi="Times New Roman" w:cs="Times New Roman"/>
        </w:rPr>
      </w:pPr>
    </w:p>
    <w:p w:rsidR="00D86953" w:rsidRPr="00CB265C" w:rsidRDefault="00D86953" w:rsidP="00CB265C"/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д. Андреевка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B265C">
        <w:rPr>
          <w:rFonts w:ascii="Times New Roman" w:hAnsi="Times New Roman" w:cs="Times New Roman"/>
        </w:rPr>
        <w:t xml:space="preserve"> «__» __________ 20__ г.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(фамилия, имя, отчество, должность материально ответственного лица уполномоченного структурного подразделения муниципального о</w:t>
      </w:r>
      <w:r>
        <w:rPr>
          <w:rFonts w:ascii="Times New Roman" w:hAnsi="Times New Roman" w:cs="Times New Roman"/>
        </w:rPr>
        <w:t xml:space="preserve">ргана </w:t>
      </w:r>
      <w:r w:rsidRPr="00CB265C">
        <w:rPr>
          <w:rFonts w:ascii="Times New Roman" w:hAnsi="Times New Roman" w:cs="Times New Roman"/>
        </w:rPr>
        <w:t>уполномоченного органа)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протокола заседания комиссии </w:t>
      </w:r>
      <w:r w:rsidRPr="00CB265C">
        <w:rPr>
          <w:rFonts w:ascii="Times New Roman" w:hAnsi="Times New Roman" w:cs="Times New Roman"/>
        </w:rPr>
        <w:t xml:space="preserve">муниципального органа по принятию подарков в муниципальную собственность и определения их стоимости от «__» __________ 20__ г. </w:t>
      </w:r>
      <w:r w:rsidRPr="00CB265C">
        <w:rPr>
          <w:rStyle w:val="a2"/>
          <w:rFonts w:ascii="Times New Roman" w:hAnsi="Times New Roman" w:cs="Times New Roman"/>
          <w:b w:val="0"/>
          <w:bCs/>
          <w:color w:val="000000"/>
        </w:rPr>
        <w:t>№</w:t>
      </w:r>
      <w:r w:rsidRPr="00CB265C">
        <w:rPr>
          <w:rStyle w:val="a2"/>
          <w:rFonts w:ascii="Times New Roman" w:hAnsi="Times New Roman" w:cs="Times New Roman"/>
          <w:bCs/>
          <w:color w:val="000000"/>
        </w:rPr>
        <w:t xml:space="preserve"> ___ </w:t>
      </w:r>
      <w:r w:rsidRPr="00CB265C">
        <w:rPr>
          <w:rFonts w:ascii="Times New Roman" w:hAnsi="Times New Roman" w:cs="Times New Roman"/>
        </w:rPr>
        <w:t>возвращает _______________________________________________________________________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(фамилия, имя, отчество, должность лица, которому возвращается подарок)</w:t>
      </w: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подарок (подарки),   переданный (передан</w:t>
      </w:r>
      <w:r>
        <w:rPr>
          <w:rFonts w:ascii="Times New Roman" w:hAnsi="Times New Roman" w:cs="Times New Roman"/>
        </w:rPr>
        <w:t xml:space="preserve">ные) по акту </w:t>
      </w:r>
      <w:r w:rsidRPr="00CB265C">
        <w:rPr>
          <w:rFonts w:ascii="Times New Roman" w:hAnsi="Times New Roman" w:cs="Times New Roman"/>
        </w:rPr>
        <w:t xml:space="preserve">приема-передачи </w:t>
      </w:r>
      <w:r w:rsidRPr="00CB265C">
        <w:rPr>
          <w:rStyle w:val="a2"/>
          <w:rFonts w:ascii="Times New Roman" w:hAnsi="Times New Roman" w:cs="Times New Roman"/>
          <w:b w:val="0"/>
          <w:bCs/>
          <w:color w:val="000000"/>
        </w:rPr>
        <w:t>подарков, полученных в связи с</w:t>
      </w:r>
      <w:r>
        <w:rPr>
          <w:rStyle w:val="a2"/>
          <w:rFonts w:ascii="Times New Roman" w:hAnsi="Times New Roman" w:cs="Times New Roman"/>
          <w:b w:val="0"/>
          <w:bCs/>
          <w:color w:val="000000"/>
        </w:rPr>
        <w:t xml:space="preserve"> протокольными мероприятиями, </w:t>
      </w:r>
      <w:r w:rsidRPr="00CB265C">
        <w:rPr>
          <w:rStyle w:val="a2"/>
          <w:rFonts w:ascii="Times New Roman" w:hAnsi="Times New Roman" w:cs="Times New Roman"/>
          <w:b w:val="0"/>
          <w:bCs/>
          <w:color w:val="000000"/>
        </w:rPr>
        <w:t>служебными командировками и другими официальными мероприятиями</w:t>
      </w:r>
      <w:r w:rsidRPr="00CB265C">
        <w:rPr>
          <w:rStyle w:val="a2"/>
          <w:rFonts w:ascii="Times New Roman" w:hAnsi="Times New Roman" w:cs="Times New Roman"/>
          <w:bCs/>
          <w:color w:val="000000"/>
        </w:rPr>
        <w:t xml:space="preserve"> </w:t>
      </w:r>
      <w:r w:rsidRPr="00CB265C">
        <w:rPr>
          <w:rFonts w:ascii="Times New Roman" w:hAnsi="Times New Roman" w:cs="Times New Roman"/>
        </w:rPr>
        <w:t xml:space="preserve">«__» __________ 20__ г. </w:t>
      </w:r>
      <w:r w:rsidRPr="00CB265C">
        <w:rPr>
          <w:rStyle w:val="a2"/>
          <w:rFonts w:ascii="Times New Roman" w:hAnsi="Times New Roman" w:cs="Times New Roman"/>
          <w:b w:val="0"/>
          <w:bCs/>
          <w:color w:val="000000"/>
        </w:rPr>
        <w:t>№</w:t>
      </w:r>
      <w:r w:rsidRPr="00CB265C">
        <w:rPr>
          <w:rStyle w:val="a2"/>
          <w:rFonts w:ascii="Times New Roman" w:hAnsi="Times New Roman" w:cs="Times New Roman"/>
          <w:bCs/>
          <w:color w:val="000000"/>
        </w:rPr>
        <w:t xml:space="preserve"> </w:t>
      </w:r>
      <w:r w:rsidRPr="00CB265C">
        <w:rPr>
          <w:rStyle w:val="a2"/>
          <w:rFonts w:ascii="Times New Roman" w:hAnsi="Times New Roman" w:cs="Times New Roman"/>
          <w:b w:val="0"/>
          <w:bCs/>
          <w:color w:val="000000"/>
        </w:rPr>
        <w:t>___.</w:t>
      </w: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 xml:space="preserve">   </w:t>
      </w:r>
    </w:p>
    <w:tbl>
      <w:tblPr>
        <w:tblW w:w="9322" w:type="dxa"/>
        <w:tblLook w:val="00A0"/>
      </w:tblPr>
      <w:tblGrid>
        <w:gridCol w:w="4077"/>
        <w:gridCol w:w="993"/>
        <w:gridCol w:w="4252"/>
      </w:tblGrid>
      <w:tr w:rsidR="00D86953" w:rsidRPr="009434C3" w:rsidTr="00E158AF">
        <w:tc>
          <w:tcPr>
            <w:tcW w:w="4077" w:type="dxa"/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 xml:space="preserve">Сдал:                            </w:t>
            </w:r>
          </w:p>
        </w:tc>
        <w:tc>
          <w:tcPr>
            <w:tcW w:w="993" w:type="dxa"/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Принял:</w:t>
            </w:r>
          </w:p>
        </w:tc>
      </w:tr>
      <w:tr w:rsidR="00D86953" w:rsidRPr="009434C3" w:rsidTr="00E158AF">
        <w:tc>
          <w:tcPr>
            <w:tcW w:w="4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86953" w:rsidRPr="009434C3" w:rsidTr="00E158AF">
        <w:tc>
          <w:tcPr>
            <w:tcW w:w="4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  <w:tc>
          <w:tcPr>
            <w:tcW w:w="993" w:type="dxa"/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953" w:rsidRPr="00CB265C" w:rsidRDefault="00D86953" w:rsidP="00E158AF">
            <w:pPr>
              <w:pStyle w:val="a0"/>
              <w:spacing w:line="360" w:lineRule="auto"/>
              <w:rPr>
                <w:rFonts w:ascii="Times New Roman" w:hAnsi="Times New Roman" w:cs="Times New Roman"/>
              </w:rPr>
            </w:pPr>
            <w:r w:rsidRPr="00CB265C">
              <w:rPr>
                <w:rFonts w:ascii="Times New Roman" w:hAnsi="Times New Roman" w:cs="Times New Roman"/>
              </w:rPr>
              <w:t>(подпись, расшифровка подписи)</w:t>
            </w:r>
          </w:p>
        </w:tc>
      </w:tr>
    </w:tbl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</w:p>
    <w:p w:rsidR="00D86953" w:rsidRPr="00CB265C" w:rsidRDefault="00D86953" w:rsidP="00E158AF">
      <w:pPr>
        <w:spacing w:after="0" w:line="360" w:lineRule="auto"/>
        <w:jc w:val="both"/>
        <w:rPr>
          <w:rStyle w:val="a2"/>
          <w:rFonts w:ascii="Times New Roman" w:hAnsi="Times New Roman"/>
          <w:bCs/>
          <w:sz w:val="24"/>
          <w:szCs w:val="24"/>
        </w:rPr>
      </w:pPr>
      <w:r w:rsidRPr="00CB265C">
        <w:rPr>
          <w:rFonts w:ascii="Times New Roman" w:hAnsi="Times New Roman"/>
          <w:sz w:val="24"/>
          <w:szCs w:val="24"/>
        </w:rPr>
        <w:br w:type="page"/>
      </w:r>
    </w:p>
    <w:tbl>
      <w:tblPr>
        <w:tblW w:w="6237" w:type="dxa"/>
        <w:tblInd w:w="3369" w:type="dxa"/>
        <w:tblLook w:val="00A0"/>
      </w:tblPr>
      <w:tblGrid>
        <w:gridCol w:w="6237"/>
      </w:tblGrid>
      <w:tr w:rsidR="00D86953" w:rsidRPr="009434C3" w:rsidTr="00E158AF">
        <w:tc>
          <w:tcPr>
            <w:tcW w:w="6237" w:type="dxa"/>
          </w:tcPr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Cs/>
                <w:sz w:val="24"/>
                <w:szCs w:val="24"/>
              </w:rPr>
              <w:t>Приложение 5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к Положению о сообщении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отдельными категориями лиц о получении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 в связи с протокольными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мероприятиями, служебными командировками 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другими официальными мероприятиями, участие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в которых связано с исполнением ими служебных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(должностных) обязанностей, сдаче и оценке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 xml:space="preserve">подарка, реализации (выкупе) и зачислении </w:t>
            </w:r>
          </w:p>
          <w:p w:rsidR="00D86953" w:rsidRPr="009434C3" w:rsidRDefault="00D86953" w:rsidP="00CB265C">
            <w:pPr>
              <w:pStyle w:val="NoSpacing"/>
              <w:jc w:val="right"/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</w:pPr>
            <w:r w:rsidRPr="009434C3">
              <w:rPr>
                <w:rStyle w:val="a2"/>
                <w:rFonts w:ascii="Times New Roman" w:hAnsi="Times New Roman"/>
                <w:b w:val="0"/>
                <w:bCs/>
                <w:sz w:val="24"/>
                <w:szCs w:val="24"/>
              </w:rPr>
              <w:t>средств, вырученных от его реализации</w:t>
            </w:r>
          </w:p>
        </w:tc>
      </w:tr>
    </w:tbl>
    <w:p w:rsidR="00D86953" w:rsidRPr="00CB265C" w:rsidRDefault="00D86953" w:rsidP="00E158AF">
      <w:pPr>
        <w:spacing w:after="0" w:line="360" w:lineRule="auto"/>
        <w:jc w:val="both"/>
        <w:rPr>
          <w:rStyle w:val="a2"/>
          <w:rFonts w:ascii="Times New Roman" w:hAnsi="Times New Roman"/>
          <w:bCs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Style w:val="a2"/>
          <w:rFonts w:ascii="Times New Roman" w:hAnsi="Times New Roman"/>
          <w:bCs/>
          <w:sz w:val="24"/>
          <w:szCs w:val="24"/>
        </w:rPr>
      </w:pPr>
    </w:p>
    <w:p w:rsidR="00D86953" w:rsidRPr="00CB265C" w:rsidRDefault="00D86953" w:rsidP="00E158AF">
      <w:pPr>
        <w:spacing w:after="0" w:line="360" w:lineRule="auto"/>
        <w:jc w:val="both"/>
        <w:rPr>
          <w:rStyle w:val="a2"/>
          <w:rFonts w:ascii="Times New Roman" w:hAnsi="Times New Roman"/>
          <w:bCs/>
          <w:sz w:val="24"/>
          <w:szCs w:val="24"/>
        </w:rPr>
      </w:pPr>
    </w:p>
    <w:p w:rsidR="00D86953" w:rsidRPr="00CB265C" w:rsidRDefault="00D86953" w:rsidP="00CB265C">
      <w:pPr>
        <w:spacing w:after="0" w:line="360" w:lineRule="auto"/>
        <w:jc w:val="center"/>
        <w:rPr>
          <w:rStyle w:val="a2"/>
          <w:rFonts w:ascii="Times New Roman" w:hAnsi="Times New Roman"/>
          <w:bCs/>
          <w:sz w:val="24"/>
          <w:szCs w:val="24"/>
        </w:rPr>
      </w:pPr>
      <w:r w:rsidRPr="00CB265C">
        <w:rPr>
          <w:rStyle w:val="a2"/>
          <w:rFonts w:ascii="Times New Roman" w:hAnsi="Times New Roman"/>
          <w:bCs/>
          <w:sz w:val="24"/>
          <w:szCs w:val="24"/>
        </w:rPr>
        <w:t>Заявление о выкупе подарка</w:t>
      </w:r>
    </w:p>
    <w:p w:rsidR="00D86953" w:rsidRPr="00CB265C" w:rsidRDefault="00D86953" w:rsidP="00E158AF">
      <w:pPr>
        <w:pStyle w:val="a0"/>
        <w:spacing w:line="360" w:lineRule="auto"/>
        <w:rPr>
          <w:rStyle w:val="a2"/>
          <w:rFonts w:ascii="Times New Roman" w:hAnsi="Times New Roman" w:cs="Times New Roman"/>
          <w:bCs/>
        </w:rPr>
      </w:pPr>
    </w:p>
    <w:p w:rsidR="00D86953" w:rsidRPr="00CB265C" w:rsidRDefault="00D86953" w:rsidP="00CB265C">
      <w:pPr>
        <w:pStyle w:val="a0"/>
        <w:spacing w:line="360" w:lineRule="auto"/>
        <w:jc w:val="left"/>
        <w:rPr>
          <w:rFonts w:ascii="Times New Roman" w:hAnsi="Times New Roman" w:cs="Times New Roman"/>
        </w:rPr>
      </w:pPr>
      <w:r w:rsidRPr="00CB265C">
        <w:rPr>
          <w:rStyle w:val="a2"/>
          <w:rFonts w:ascii="Times New Roman" w:hAnsi="Times New Roman" w:cs="Times New Roman"/>
          <w:b w:val="0"/>
          <w:bCs/>
        </w:rPr>
        <w:t>Извещаю о намерении</w:t>
      </w:r>
      <w:r w:rsidRPr="00CB265C">
        <w:rPr>
          <w:rStyle w:val="a2"/>
          <w:rFonts w:ascii="Times New Roman" w:hAnsi="Times New Roman" w:cs="Times New Roman"/>
          <w:bCs/>
        </w:rPr>
        <w:t xml:space="preserve"> </w:t>
      </w:r>
      <w:r w:rsidRPr="00CB265C">
        <w:rPr>
          <w:rFonts w:ascii="Times New Roman" w:hAnsi="Times New Roman" w:cs="Times New Roman"/>
        </w:rPr>
        <w:t>выкупить подарок (подарки), полученный (полученные) мной в связи с протокольным мероприятием, служебной командировкой, другими официальным мероприятием (нужное подчеркнуть) __________________________________________________________________</w:t>
      </w:r>
      <w:r>
        <w:rPr>
          <w:rFonts w:ascii="Times New Roman" w:hAnsi="Times New Roman" w:cs="Times New Roman"/>
        </w:rPr>
        <w:t>______________</w:t>
      </w:r>
    </w:p>
    <w:p w:rsidR="00D86953" w:rsidRPr="00CB265C" w:rsidRDefault="00D86953" w:rsidP="00CB265C">
      <w:pPr>
        <w:pStyle w:val="NoSpacing"/>
        <w:jc w:val="center"/>
        <w:rPr>
          <w:rFonts w:ascii="Times New Roman" w:hAnsi="Times New Roman"/>
        </w:rPr>
      </w:pPr>
      <w:r w:rsidRPr="00CB265C">
        <w:rPr>
          <w:rFonts w:ascii="Times New Roman" w:hAnsi="Times New Roman"/>
        </w:rPr>
        <w:t>(наименование протокольного мероприятия, служебной командировки или другого официального мероприятия, место и дату проведения)</w:t>
      </w: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86953" w:rsidRPr="00CB265C" w:rsidRDefault="00D86953" w:rsidP="00CB265C">
      <w:pPr>
        <w:pStyle w:val="a0"/>
        <w:spacing w:line="360" w:lineRule="auto"/>
        <w:jc w:val="left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и сданный на хранение в установленном порядке  __________________________________________________________________</w:t>
      </w:r>
      <w:r>
        <w:rPr>
          <w:rFonts w:ascii="Times New Roman" w:hAnsi="Times New Roman" w:cs="Times New Roman"/>
        </w:rPr>
        <w:t>________________</w:t>
      </w:r>
      <w:r w:rsidRPr="00CB265C">
        <w:rPr>
          <w:rFonts w:ascii="Times New Roman" w:hAnsi="Times New Roman" w:cs="Times New Roman"/>
        </w:rPr>
        <w:t xml:space="preserve">,   </w:t>
      </w:r>
    </w:p>
    <w:p w:rsidR="00D86953" w:rsidRPr="00CB265C" w:rsidRDefault="00D86953" w:rsidP="00CB265C">
      <w:pPr>
        <w:pStyle w:val="NoSpacing"/>
        <w:jc w:val="center"/>
        <w:rPr>
          <w:rFonts w:ascii="Times New Roman" w:hAnsi="Times New Roman"/>
        </w:rPr>
      </w:pPr>
      <w:r w:rsidRPr="00CB265C">
        <w:rPr>
          <w:rFonts w:ascii="Times New Roman" w:hAnsi="Times New Roman"/>
        </w:rPr>
        <w:t>(дата и регистрационный номер уведомления,</w:t>
      </w:r>
    </w:p>
    <w:p w:rsidR="00D86953" w:rsidRPr="00CB265C" w:rsidRDefault="00D86953" w:rsidP="00CB265C">
      <w:pPr>
        <w:pStyle w:val="NoSpacing"/>
        <w:jc w:val="center"/>
        <w:rPr>
          <w:rFonts w:ascii="Times New Roman" w:hAnsi="Times New Roman"/>
        </w:rPr>
      </w:pPr>
      <w:r w:rsidRPr="00CB265C">
        <w:rPr>
          <w:rFonts w:ascii="Times New Roman" w:hAnsi="Times New Roman"/>
        </w:rPr>
        <w:t>дата и регистрационный номер акта приема-передачи на хранение)</w:t>
      </w:r>
    </w:p>
    <w:p w:rsidR="00D86953" w:rsidRPr="00CB265C" w:rsidRDefault="00D86953" w:rsidP="00CB265C">
      <w:pPr>
        <w:pStyle w:val="NoSpacing"/>
        <w:jc w:val="center"/>
        <w:rPr>
          <w:rFonts w:ascii="Times New Roman" w:hAnsi="Times New Roman"/>
        </w:rPr>
      </w:pPr>
    </w:p>
    <w:p w:rsidR="00D86953" w:rsidRPr="00CB265C" w:rsidRDefault="00D86953" w:rsidP="00E158AF">
      <w:pPr>
        <w:pStyle w:val="a0"/>
        <w:spacing w:line="360" w:lineRule="auto"/>
        <w:rPr>
          <w:rFonts w:ascii="Times New Roman" w:hAnsi="Times New Roman" w:cs="Times New Roman"/>
        </w:rPr>
      </w:pPr>
      <w:r w:rsidRPr="00CB265C">
        <w:rPr>
          <w:rFonts w:ascii="Times New Roman" w:hAnsi="Times New Roman" w:cs="Times New Roman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3"/>
        <w:gridCol w:w="5516"/>
        <w:gridCol w:w="3574"/>
      </w:tblGrid>
      <w:tr w:rsidR="00D86953" w:rsidRPr="009434C3" w:rsidTr="00CB265C">
        <w:tc>
          <w:tcPr>
            <w:tcW w:w="833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574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Количество предметов</w:t>
            </w:r>
          </w:p>
        </w:tc>
      </w:tr>
      <w:tr w:rsidR="00D86953" w:rsidRPr="009434C3" w:rsidTr="00CB265C">
        <w:tc>
          <w:tcPr>
            <w:tcW w:w="833" w:type="dxa"/>
          </w:tcPr>
          <w:p w:rsidR="00D86953" w:rsidRPr="009434C3" w:rsidRDefault="00D86953" w:rsidP="00E158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953" w:rsidRPr="009434C3" w:rsidTr="00CB265C">
        <w:tc>
          <w:tcPr>
            <w:tcW w:w="833" w:type="dxa"/>
          </w:tcPr>
          <w:p w:rsidR="00D86953" w:rsidRPr="009434C3" w:rsidRDefault="00D86953" w:rsidP="00E158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953" w:rsidRPr="009434C3" w:rsidTr="00CB265C">
        <w:tc>
          <w:tcPr>
            <w:tcW w:w="833" w:type="dxa"/>
          </w:tcPr>
          <w:p w:rsidR="00D86953" w:rsidRPr="009434C3" w:rsidRDefault="00D86953" w:rsidP="00E158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16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6953" w:rsidRPr="009434C3" w:rsidTr="00CB265C">
        <w:tc>
          <w:tcPr>
            <w:tcW w:w="833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5516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4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86953" w:rsidRPr="00CB265C" w:rsidRDefault="00D86953" w:rsidP="00E158A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0A0"/>
      </w:tblPr>
      <w:tblGrid>
        <w:gridCol w:w="2802"/>
        <w:gridCol w:w="302"/>
        <w:gridCol w:w="1291"/>
        <w:gridCol w:w="236"/>
        <w:gridCol w:w="1924"/>
        <w:gridCol w:w="292"/>
        <w:gridCol w:w="2225"/>
      </w:tblGrid>
      <w:tr w:rsidR="00D86953" w:rsidRPr="009434C3" w:rsidTr="00E158AF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2" w:type="dxa"/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86953" w:rsidRPr="009434C3" w:rsidRDefault="00D86953" w:rsidP="00E158AF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«  »               20   г.</w:t>
            </w:r>
          </w:p>
        </w:tc>
      </w:tr>
      <w:tr w:rsidR="00D86953" w:rsidRPr="009434C3" w:rsidTr="00E158AF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</w:rPr>
            </w:pPr>
            <w:r w:rsidRPr="009434C3">
              <w:rPr>
                <w:rFonts w:ascii="Times New Roman" w:hAnsi="Times New Roman"/>
              </w:rPr>
              <w:t>(наименование должности лица, желающего выкупить подарок)</w:t>
            </w:r>
          </w:p>
        </w:tc>
        <w:tc>
          <w:tcPr>
            <w:tcW w:w="302" w:type="dxa"/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36" w:type="dxa"/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>(расшифровка   подписи)</w:t>
            </w:r>
          </w:p>
        </w:tc>
        <w:tc>
          <w:tcPr>
            <w:tcW w:w="292" w:type="dxa"/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6953" w:rsidRPr="009434C3" w:rsidRDefault="00D86953" w:rsidP="00CB265C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9434C3">
              <w:rPr>
                <w:rFonts w:ascii="Times New Roman" w:hAnsi="Times New Roman"/>
                <w:sz w:val="24"/>
                <w:szCs w:val="24"/>
              </w:rPr>
              <w:t xml:space="preserve">(дата) </w:t>
            </w:r>
          </w:p>
        </w:tc>
      </w:tr>
    </w:tbl>
    <w:p w:rsidR="00D86953" w:rsidRPr="00CB265C" w:rsidRDefault="00D86953" w:rsidP="005A1726">
      <w:pPr>
        <w:spacing w:after="0" w:line="360" w:lineRule="auto"/>
        <w:jc w:val="both"/>
      </w:pPr>
    </w:p>
    <w:sectPr w:rsidR="00D86953" w:rsidRPr="00CB265C" w:rsidSect="00E158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8AF"/>
    <w:rsid w:val="00003011"/>
    <w:rsid w:val="000D16EF"/>
    <w:rsid w:val="00350782"/>
    <w:rsid w:val="00423892"/>
    <w:rsid w:val="00466EBE"/>
    <w:rsid w:val="00510F9B"/>
    <w:rsid w:val="00577586"/>
    <w:rsid w:val="005A1726"/>
    <w:rsid w:val="00716492"/>
    <w:rsid w:val="007B4A21"/>
    <w:rsid w:val="008B285A"/>
    <w:rsid w:val="008E4FA5"/>
    <w:rsid w:val="009218A8"/>
    <w:rsid w:val="009434C3"/>
    <w:rsid w:val="00A76F66"/>
    <w:rsid w:val="00A87FE0"/>
    <w:rsid w:val="00B634AB"/>
    <w:rsid w:val="00C124A2"/>
    <w:rsid w:val="00CB265C"/>
    <w:rsid w:val="00D86953"/>
    <w:rsid w:val="00DC2FD6"/>
    <w:rsid w:val="00DF1FEA"/>
    <w:rsid w:val="00E158AF"/>
    <w:rsid w:val="00E6444C"/>
    <w:rsid w:val="00EB51B0"/>
    <w:rsid w:val="00F12F5E"/>
    <w:rsid w:val="00F66AEC"/>
    <w:rsid w:val="00F77B83"/>
    <w:rsid w:val="00FB2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1B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rsid w:val="00E158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158AF"/>
    <w:rPr>
      <w:rFonts w:ascii="Courier New" w:hAnsi="Courier New" w:cs="Courier New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E158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0">
    <w:name w:val="Таблицы (моноширинный)"/>
    <w:basedOn w:val="Normal"/>
    <w:next w:val="Normal"/>
    <w:uiPriority w:val="99"/>
    <w:rsid w:val="00E158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customStyle="1" w:styleId="a1">
    <w:name w:val="Прижатый влево"/>
    <w:basedOn w:val="Normal"/>
    <w:next w:val="Normal"/>
    <w:uiPriority w:val="99"/>
    <w:rsid w:val="00E158A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uiPriority w:val="99"/>
    <w:rsid w:val="00E158A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character" w:customStyle="1" w:styleId="a2">
    <w:name w:val="Цветовое выделение"/>
    <w:uiPriority w:val="99"/>
    <w:rsid w:val="00E158AF"/>
    <w:rPr>
      <w:b/>
      <w:color w:val="26282F"/>
    </w:rPr>
  </w:style>
  <w:style w:type="character" w:customStyle="1" w:styleId="a3">
    <w:name w:val="Гипертекстовая ссылка"/>
    <w:uiPriority w:val="99"/>
    <w:rsid w:val="00E158AF"/>
    <w:rPr>
      <w:b/>
      <w:color w:val="auto"/>
    </w:rPr>
  </w:style>
  <w:style w:type="character" w:styleId="Strong">
    <w:name w:val="Strong"/>
    <w:basedOn w:val="DefaultParagraphFont"/>
    <w:uiPriority w:val="99"/>
    <w:qFormat/>
    <w:rsid w:val="00E158AF"/>
    <w:rPr>
      <w:rFonts w:cs="Times New Roman"/>
      <w:b/>
      <w:bCs/>
    </w:rPr>
  </w:style>
  <w:style w:type="paragraph" w:styleId="NoSpacing">
    <w:name w:val="No Spacing"/>
    <w:link w:val="NoSpacingChar"/>
    <w:uiPriority w:val="99"/>
    <w:qFormat/>
    <w:rsid w:val="00CB265C"/>
  </w:style>
  <w:style w:type="character" w:customStyle="1" w:styleId="NoSpacingChar">
    <w:name w:val="No Spacing Char"/>
    <w:basedOn w:val="DefaultParagraphFont"/>
    <w:link w:val="NoSpacing"/>
    <w:uiPriority w:val="99"/>
    <w:locked/>
    <w:rsid w:val="008B285A"/>
    <w:rPr>
      <w:rFonts w:cs="Times New Roman"/>
      <w:sz w:val="22"/>
      <w:szCs w:val="2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70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3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2" Type="http://schemas.openxmlformats.org/officeDocument/2006/relationships/hyperlink" Target="garantf1://10064072.448/" TargetMode="External"/><Relationship Id="rId17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12604.2/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1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5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5" Type="http://schemas.openxmlformats.org/officeDocument/2006/relationships/hyperlink" Target="garantf1://12012509.1/" TargetMode="External"/><Relationship Id="rId10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Relationship Id="rId14" Type="http://schemas.openxmlformats.org/officeDocument/2006/relationships/hyperlink" Target="file:///C:\Documents%20and%20Settings\1\&#1052;&#1086;&#1080;%20&#1076;&#1086;&#1082;&#1091;&#1084;&#1077;&#1085;&#1090;&#1099;\Downloads\83151_&#1087;&#1088;&#1086;&#1077;&#1082;&#1090;_&#1088;&#1077;&#1096;&#1077;&#1085;&#1080;&#1103;_&#1057;&#1086;&#1074;&#1077;&#1090;&#1072;_&#1076;&#1077;&#1087;&#1091;&#1090;&#1072;&#1090;&#1086;&#1074;_&#1054;&#1073;_&#1091;&#1090;&#1074;&#1077;&#1088;&#1078;&#1076;&#1077;&#1085;&#1080;&#1080;_&#1055;&#1086;&#1083;&#1086;&#1078;&#1077;&#1085;&#1080;&#1103;_&#1054;_&#1089;&#1086;&#1086;&#1073;&#1097;&#1077;&#1085;&#1080;&#1080;_&#1086;&#1090;&#1076;&#1077;&#1083;&#1100;&#1085;&#1099;&#1084;&#1080;_&#1082;&#1072;&#1090;&#1077;&#1075;&#1086;&#1088;&#1080;&#1103;&#1084;&#1080;_&#1083;&#1080;&#1094;_&#1086;_&#1087;&#1086;&#1083;&#1091;&#1095;&#1077;&#1085;&#1080;&#1080;_&#1087;&#1086;&#1076;&#1072;&#1088;&#1082;&#1072;_&#1074;_&#1089;&#1074;&#1103;&#1079;&#1080;_&#1089;_&#1087;&#1088;&#1086;&#1090;&#1086;&#1082;&#1086;&#1083;&#1100;&#1085;&#1099;&#1084;&#1080;_&#1084;&#1077;&#1088;&#1086;&#1087;&#1088;&#1080;&#1103;&#1090;&#1080;&#1103;&#1084;&#1080;,&#1089;&#1083;&#1091;&#1078;&#1077;&#1073;&#1085;&#1099;&#1084;&#1080;_&#1082;&#1086;&#1084;&#1072;&#1085;&#1076;&#1080;&#1088;&#1086;&#1074;&#1082;&#1072;&#1084;&#1080;_&#1080;_&#1076;&#1088;&#1091;&#1075;&#1080;&#1084;&#1080;_&#1086;%20(1)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</TotalTime>
  <Pages>15</Pages>
  <Words>3325</Words>
  <Characters>18954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10</cp:revision>
  <dcterms:created xsi:type="dcterms:W3CDTF">2015-12-28T08:33:00Z</dcterms:created>
  <dcterms:modified xsi:type="dcterms:W3CDTF">2016-01-20T10:16:00Z</dcterms:modified>
</cp:coreProperties>
</file>